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E2" w:rsidRPr="00BC518F" w:rsidRDefault="00AE47E2" w:rsidP="00AE47E2">
      <w:pPr>
        <w:jc w:val="center"/>
        <w:rPr>
          <w:rFonts w:ascii="Verdana" w:hAnsi="Verdana"/>
          <w:sz w:val="96"/>
        </w:rPr>
      </w:pPr>
      <w:r w:rsidRPr="00BC518F">
        <w:rPr>
          <w:rFonts w:ascii="Verdana" w:hAnsi="Verdana"/>
          <w:sz w:val="96"/>
        </w:rPr>
        <w:t>Projektarbeit</w:t>
      </w:r>
    </w:p>
    <w:p w:rsidR="00AE47E2" w:rsidRDefault="00AE47E2" w:rsidP="00AE47E2">
      <w:pPr>
        <w:jc w:val="center"/>
        <w:rPr>
          <w:rFonts w:ascii="Verdana" w:hAnsi="Verdana"/>
          <w:sz w:val="36"/>
          <w:szCs w:val="24"/>
        </w:rPr>
      </w:pPr>
      <w:r>
        <w:rPr>
          <w:rFonts w:ascii="Verdana" w:hAnsi="Verdana"/>
          <w:sz w:val="36"/>
          <w:szCs w:val="24"/>
        </w:rPr>
        <w:t xml:space="preserve">Thema </w:t>
      </w:r>
    </w:p>
    <w:p w:rsidR="00AE47E2" w:rsidRDefault="00AE47E2" w:rsidP="00AE47E2">
      <w:pPr>
        <w:jc w:val="center"/>
        <w:rPr>
          <w:rFonts w:ascii="Verdana" w:hAnsi="Verdana"/>
          <w:sz w:val="36"/>
          <w:szCs w:val="24"/>
        </w:rPr>
      </w:pPr>
      <w:proofErr w:type="spellStart"/>
      <w:r>
        <w:rPr>
          <w:rFonts w:ascii="Verdana" w:hAnsi="Verdana"/>
          <w:sz w:val="36"/>
          <w:szCs w:val="24"/>
        </w:rPr>
        <w:t>xxxxxxxx</w:t>
      </w:r>
      <w:proofErr w:type="spellEnd"/>
    </w:p>
    <w:p w:rsidR="00AE47E2" w:rsidRDefault="00AE47E2" w:rsidP="00AE47E2">
      <w:pPr>
        <w:jc w:val="center"/>
        <w:rPr>
          <w:rFonts w:ascii="Verdana" w:hAnsi="Verdana"/>
          <w:sz w:val="30"/>
          <w:szCs w:val="30"/>
        </w:rPr>
      </w:pPr>
      <w:r w:rsidRPr="00B03B91">
        <w:rPr>
          <w:rFonts w:ascii="Verdana" w:hAnsi="Verdana"/>
          <w:sz w:val="30"/>
          <w:szCs w:val="30"/>
        </w:rPr>
        <w:t>ggf. Untertitel</w:t>
      </w:r>
    </w:p>
    <w:p w:rsidR="00AE47E2" w:rsidRDefault="00AE47E2" w:rsidP="00AE47E2">
      <w:pPr>
        <w:jc w:val="center"/>
        <w:rPr>
          <w:rFonts w:ascii="Verdana" w:hAnsi="Verdana"/>
          <w:color w:val="000000" w:themeColor="text1"/>
        </w:rPr>
      </w:pPr>
    </w:p>
    <w:p w:rsidR="00AE47E2" w:rsidRDefault="00AE47E2" w:rsidP="00AE47E2">
      <w:pPr>
        <w:jc w:val="center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Projektarbeit zur Erreichung des Technikerabschlusses</w:t>
      </w:r>
    </w:p>
    <w:p w:rsidR="00AE47E2" w:rsidRPr="00BC518F" w:rsidRDefault="00AE47E2" w:rsidP="00AE47E2">
      <w:pPr>
        <w:jc w:val="center"/>
        <w:rPr>
          <w:rFonts w:ascii="Verdana" w:hAnsi="Verdana"/>
        </w:rPr>
      </w:pPr>
    </w:p>
    <w:p w:rsidR="00AE47E2" w:rsidRDefault="00AE47E2" w:rsidP="00AE47E2">
      <w:pPr>
        <w:ind w:left="142"/>
        <w:jc w:val="center"/>
        <w:rPr>
          <w:rFonts w:ascii="Verdana" w:hAnsi="Verdana"/>
        </w:rPr>
      </w:pPr>
      <w:r>
        <w:rPr>
          <w:rFonts w:ascii="Verdana" w:hAnsi="Verdana"/>
        </w:rPr>
        <w:t>Berufsbildende Schulen Wolfsburg</w:t>
      </w:r>
    </w:p>
    <w:p w:rsidR="00AE47E2" w:rsidRDefault="00AE47E2" w:rsidP="00AE47E2">
      <w:pPr>
        <w:ind w:left="142"/>
        <w:jc w:val="center"/>
        <w:rPr>
          <w:rFonts w:ascii="Verdana" w:hAnsi="Verdana"/>
        </w:rPr>
      </w:pPr>
      <w:r>
        <w:rPr>
          <w:rFonts w:ascii="Verdana" w:hAnsi="Verdana"/>
        </w:rPr>
        <w:t>Fachschule Technik</w:t>
      </w:r>
    </w:p>
    <w:p w:rsidR="00AE47E2" w:rsidRDefault="00AE47E2" w:rsidP="00AE47E2">
      <w:pPr>
        <w:ind w:left="142"/>
        <w:jc w:val="center"/>
        <w:rPr>
          <w:rFonts w:ascii="Verdana" w:hAnsi="Verdana"/>
        </w:rPr>
      </w:pPr>
      <w:r>
        <w:rPr>
          <w:rFonts w:ascii="Verdana" w:hAnsi="Verdana"/>
        </w:rPr>
        <w:t>Fachbereich Elektrotechnik</w:t>
      </w:r>
    </w:p>
    <w:p w:rsidR="00AE47E2" w:rsidRDefault="00AE47E2" w:rsidP="00AE47E2">
      <w:pPr>
        <w:rPr>
          <w:rFonts w:ascii="Verdana" w:hAnsi="Verdana"/>
        </w:rPr>
      </w:pPr>
    </w:p>
    <w:p w:rsidR="00AE47E2" w:rsidRDefault="00AE47E2" w:rsidP="00AE47E2">
      <w:pPr>
        <w:ind w:left="1560"/>
        <w:rPr>
          <w:rFonts w:ascii="Verdana" w:hAnsi="Verdana"/>
        </w:rPr>
      </w:pPr>
    </w:p>
    <w:p w:rsidR="00AE47E2" w:rsidRDefault="00AE47E2" w:rsidP="00AE47E2">
      <w:pPr>
        <w:ind w:left="1560"/>
        <w:rPr>
          <w:rFonts w:ascii="Verdana" w:hAnsi="Verdana"/>
        </w:rPr>
      </w:pPr>
    </w:p>
    <w:p w:rsidR="00AE47E2" w:rsidRDefault="00AE47E2" w:rsidP="00AE47E2">
      <w:pPr>
        <w:ind w:left="1560"/>
        <w:rPr>
          <w:rFonts w:ascii="Verdana" w:hAnsi="Verdana"/>
        </w:rPr>
      </w:pPr>
    </w:p>
    <w:p w:rsidR="00AE47E2" w:rsidRDefault="00AE47E2" w:rsidP="00AE47E2">
      <w:pPr>
        <w:ind w:left="1560"/>
        <w:rPr>
          <w:rFonts w:ascii="Verdana" w:hAnsi="Verdana"/>
        </w:rPr>
      </w:pPr>
      <w:r>
        <w:rPr>
          <w:rFonts w:ascii="Verdana" w:hAnsi="Verdana"/>
        </w:rPr>
        <w:t xml:space="preserve">Verfasser: </w:t>
      </w:r>
      <w:proofErr w:type="spellStart"/>
      <w:r>
        <w:rPr>
          <w:rFonts w:ascii="Verdana" w:hAnsi="Verdana"/>
        </w:rPr>
        <w:t>xxxxxxxxxx</w:t>
      </w:r>
      <w:proofErr w:type="spellEnd"/>
    </w:p>
    <w:p w:rsidR="00AE47E2" w:rsidRDefault="00AE47E2" w:rsidP="00AE47E2">
      <w:pPr>
        <w:ind w:left="1560"/>
        <w:rPr>
          <w:rFonts w:ascii="Verdana" w:hAnsi="Verdana"/>
        </w:rPr>
      </w:pPr>
      <w:r>
        <w:rPr>
          <w:rFonts w:ascii="Verdana" w:hAnsi="Verdana"/>
        </w:rPr>
        <w:t xml:space="preserve">Betreuer: </w:t>
      </w:r>
      <w:proofErr w:type="spellStart"/>
      <w:r>
        <w:rPr>
          <w:rFonts w:ascii="Verdana" w:hAnsi="Verdana"/>
        </w:rPr>
        <w:t>xxxxxxxxxx</w:t>
      </w:r>
      <w:proofErr w:type="spellEnd"/>
    </w:p>
    <w:p w:rsidR="00AE47E2" w:rsidRDefault="00AE47E2" w:rsidP="00AE47E2">
      <w:pPr>
        <w:ind w:left="1560"/>
        <w:rPr>
          <w:rFonts w:ascii="Verdana" w:hAnsi="Verdana"/>
        </w:rPr>
      </w:pPr>
      <w:r>
        <w:rPr>
          <w:rFonts w:ascii="Verdana" w:hAnsi="Verdana"/>
        </w:rPr>
        <w:t>Klasse: FSTXXXX</w:t>
      </w:r>
    </w:p>
    <w:p w:rsidR="00AE47E2" w:rsidRDefault="00AE47E2" w:rsidP="00AE47E2">
      <w:pPr>
        <w:ind w:left="1560"/>
        <w:rPr>
          <w:rFonts w:ascii="Verdana" w:hAnsi="Verdana"/>
        </w:rPr>
      </w:pPr>
      <w:r>
        <w:rPr>
          <w:rFonts w:ascii="Verdana" w:hAnsi="Verdana"/>
        </w:rPr>
        <w:t xml:space="preserve">Bearbeitungszeitraum: </w:t>
      </w:r>
      <w:proofErr w:type="spellStart"/>
      <w:r>
        <w:rPr>
          <w:rFonts w:ascii="Verdana" w:hAnsi="Verdana"/>
        </w:rPr>
        <w:t>xx.xx.xx</w:t>
      </w:r>
      <w:proofErr w:type="spellEnd"/>
      <w:r>
        <w:rPr>
          <w:rFonts w:ascii="Verdana" w:hAnsi="Verdana"/>
        </w:rPr>
        <w:t xml:space="preserve"> bis </w:t>
      </w:r>
      <w:proofErr w:type="spellStart"/>
      <w:r>
        <w:rPr>
          <w:rFonts w:ascii="Verdana" w:hAnsi="Verdana"/>
        </w:rPr>
        <w:t>xx.xx.xx</w:t>
      </w:r>
      <w:proofErr w:type="spellEnd"/>
    </w:p>
    <w:p w:rsidR="00AE47E2" w:rsidRDefault="00AE47E2" w:rsidP="00AE47E2">
      <w:pPr>
        <w:ind w:left="1560"/>
        <w:rPr>
          <w:rFonts w:ascii="Verdana" w:hAnsi="Verdana"/>
        </w:rPr>
      </w:pPr>
      <w:r>
        <w:rPr>
          <w:rFonts w:ascii="Verdana" w:hAnsi="Verdana"/>
        </w:rPr>
        <w:t>Ort:</w:t>
      </w:r>
    </w:p>
    <w:p w:rsidR="00AE47E2" w:rsidRDefault="00AE47E2" w:rsidP="00AE47E2">
      <w:pPr>
        <w:ind w:left="1560"/>
        <w:rPr>
          <w:rFonts w:ascii="Verdana" w:hAnsi="Verdana"/>
        </w:rPr>
      </w:pPr>
      <w:r>
        <w:rPr>
          <w:rFonts w:ascii="Verdana" w:hAnsi="Verdana"/>
        </w:rPr>
        <w:t>Datum:</w:t>
      </w:r>
    </w:p>
    <w:p w:rsidR="00AE47E2" w:rsidRDefault="00AE47E2" w:rsidP="00AE47E2">
      <w:pPr>
        <w:jc w:val="center"/>
        <w:rPr>
          <w:rFonts w:ascii="Verdana" w:hAnsi="Verdana"/>
        </w:rPr>
      </w:pPr>
    </w:p>
    <w:p w:rsidR="00AE47E2" w:rsidRDefault="00AE47E2" w:rsidP="00AE47E2">
      <w:pPr>
        <w:jc w:val="center"/>
        <w:rPr>
          <w:rFonts w:ascii="Verdana" w:hAnsi="Verdana"/>
          <w:i/>
          <w:color w:val="FF0000"/>
        </w:rPr>
      </w:pPr>
    </w:p>
    <w:p w:rsidR="00AE47E2" w:rsidRDefault="00AE47E2" w:rsidP="00AE47E2">
      <w:pPr>
        <w:pStyle w:val="berschrift1"/>
        <w:numPr>
          <w:ilvl w:val="0"/>
          <w:numId w:val="0"/>
        </w:numPr>
      </w:pPr>
      <w:bookmarkStart w:id="0" w:name="_Toc528699996"/>
      <w:bookmarkStart w:id="1" w:name="_Toc528845035"/>
      <w:bookmarkStart w:id="2" w:name="_Toc528872450"/>
      <w:r w:rsidRPr="00986625">
        <w:lastRenderedPageBreak/>
        <w:t>Eidesstattliche Erklärung</w:t>
      </w:r>
      <w:r>
        <w:t xml:space="preserve"> + Sperrvermerk</w:t>
      </w:r>
      <w:bookmarkEnd w:id="0"/>
      <w:bookmarkEnd w:id="1"/>
      <w:bookmarkEnd w:id="2"/>
    </w:p>
    <w:p w:rsidR="00AE47E2" w:rsidRDefault="00AE47E2" w:rsidP="00AE47E2">
      <w:pPr>
        <w:pStyle w:val="Flietext"/>
      </w:pPr>
      <w:r>
        <w:t>Hiermit erkläre ich/wir an Eides Statt, dass ich/wir die vorliegende Arbeit selbs</w:t>
      </w:r>
      <w:r>
        <w:t>t</w:t>
      </w:r>
      <w:r>
        <w:t xml:space="preserve">ständig und nur unter Zuhilfenahme der ausgewiesenen Hilfsmittel angefertigt habe/n.  </w:t>
      </w:r>
    </w:p>
    <w:p w:rsidR="00AE47E2" w:rsidRDefault="00AE47E2" w:rsidP="00AE47E2">
      <w:pPr>
        <w:pStyle w:val="Flietext"/>
      </w:pPr>
      <w:r>
        <w:t>Sämtliche Stellen der Arbeit, die im Wortlaut oder dem Sinn nach anderen g</w:t>
      </w:r>
      <w:r>
        <w:t>e</w:t>
      </w:r>
      <w:r>
        <w:t>druckten oder im Internet verfügbaren Werken entnommen sind, habe/n ich/wir durch genaue Quellenangaben kenntlich gemacht.</w:t>
      </w:r>
    </w:p>
    <w:p w:rsidR="00AE47E2" w:rsidRDefault="00AE47E2" w:rsidP="00AE47E2">
      <w:pPr>
        <w:pStyle w:val="Flietext"/>
      </w:pPr>
    </w:p>
    <w:p w:rsidR="00AE47E2" w:rsidRDefault="00AE47E2" w:rsidP="00AE47E2">
      <w:pPr>
        <w:pStyle w:val="Flietext"/>
      </w:pPr>
    </w:p>
    <w:p w:rsidR="00AE47E2" w:rsidRDefault="00AE47E2" w:rsidP="00AE47E2">
      <w:pPr>
        <w:pStyle w:val="Flietext"/>
        <w:tabs>
          <w:tab w:val="left" w:leader="underscore" w:pos="3969"/>
          <w:tab w:val="left" w:pos="5103"/>
          <w:tab w:val="left" w:leader="underscore" w:pos="9072"/>
        </w:tabs>
        <w:spacing w:before="0" w:after="0"/>
      </w:pPr>
      <w:r>
        <w:tab/>
      </w:r>
      <w:r>
        <w:tab/>
      </w:r>
      <w:r>
        <w:tab/>
      </w:r>
    </w:p>
    <w:p w:rsidR="00AE47E2" w:rsidRDefault="00AE47E2" w:rsidP="00AE47E2">
      <w:pPr>
        <w:pStyle w:val="Flietext"/>
        <w:tabs>
          <w:tab w:val="center" w:pos="1985"/>
          <w:tab w:val="center" w:pos="7088"/>
        </w:tabs>
        <w:spacing w:before="0" w:after="0"/>
      </w:pPr>
      <w:r>
        <w:tab/>
        <w:t xml:space="preserve">(Ort, Datum) </w:t>
      </w:r>
      <w:r>
        <w:tab/>
        <w:t>(Unterschrift)</w:t>
      </w:r>
    </w:p>
    <w:p w:rsidR="00AE47E2" w:rsidRDefault="00AE47E2" w:rsidP="00AE47E2">
      <w:pPr>
        <w:pStyle w:val="Flietext"/>
      </w:pPr>
    </w:p>
    <w:p w:rsidR="00AE47E2" w:rsidRDefault="00AE47E2" w:rsidP="00AE47E2">
      <w:pPr>
        <w:pStyle w:val="Flietext"/>
        <w:tabs>
          <w:tab w:val="left" w:leader="underscore" w:pos="3969"/>
          <w:tab w:val="left" w:pos="5103"/>
          <w:tab w:val="left" w:leader="underscore" w:pos="9072"/>
        </w:tabs>
        <w:spacing w:before="0" w:after="0"/>
      </w:pPr>
      <w:r>
        <w:tab/>
      </w:r>
      <w:r>
        <w:tab/>
      </w:r>
      <w:r>
        <w:tab/>
      </w:r>
    </w:p>
    <w:p w:rsidR="00AE47E2" w:rsidRDefault="00AE47E2" w:rsidP="00AE47E2">
      <w:pPr>
        <w:pStyle w:val="Flietext"/>
        <w:tabs>
          <w:tab w:val="center" w:pos="1985"/>
          <w:tab w:val="center" w:pos="7088"/>
        </w:tabs>
        <w:spacing w:before="0" w:after="0"/>
      </w:pPr>
      <w:r>
        <w:tab/>
        <w:t xml:space="preserve">(Ort, Datum) </w:t>
      </w:r>
      <w:r>
        <w:tab/>
        <w:t>(Unterschrift)</w:t>
      </w:r>
    </w:p>
    <w:p w:rsidR="00AE47E2" w:rsidRDefault="00AE47E2" w:rsidP="00AE47E2">
      <w:pPr>
        <w:pStyle w:val="Flietext"/>
      </w:pPr>
    </w:p>
    <w:p w:rsidR="00AE47E2" w:rsidRDefault="00AE47E2" w:rsidP="00AE47E2">
      <w:pPr>
        <w:pStyle w:val="Flietext"/>
        <w:tabs>
          <w:tab w:val="left" w:leader="underscore" w:pos="3969"/>
          <w:tab w:val="left" w:pos="5103"/>
          <w:tab w:val="left" w:leader="underscore" w:pos="9072"/>
        </w:tabs>
        <w:spacing w:before="0" w:after="0"/>
      </w:pPr>
      <w:r>
        <w:tab/>
      </w:r>
      <w:r>
        <w:tab/>
      </w:r>
      <w:r>
        <w:tab/>
      </w:r>
    </w:p>
    <w:p w:rsidR="00AE47E2" w:rsidRDefault="00AE47E2" w:rsidP="00AE47E2">
      <w:pPr>
        <w:pStyle w:val="Flietext"/>
        <w:tabs>
          <w:tab w:val="center" w:pos="1985"/>
          <w:tab w:val="center" w:pos="7088"/>
        </w:tabs>
        <w:spacing w:before="0" w:after="0"/>
      </w:pPr>
      <w:r>
        <w:tab/>
        <w:t xml:space="preserve">(Ort, Datum) </w:t>
      </w:r>
      <w:r>
        <w:tab/>
        <w:t>(Unterschrift)</w:t>
      </w:r>
    </w:p>
    <w:p w:rsidR="00AE47E2" w:rsidRDefault="00AE47E2" w:rsidP="00AE47E2">
      <w:pPr>
        <w:pStyle w:val="Flietext"/>
      </w:pPr>
    </w:p>
    <w:p w:rsidR="00AE47E2" w:rsidRDefault="00AE47E2" w:rsidP="00AE47E2">
      <w:pPr>
        <w:pStyle w:val="Flietext"/>
        <w:tabs>
          <w:tab w:val="left" w:leader="underscore" w:pos="3969"/>
          <w:tab w:val="left" w:pos="5103"/>
          <w:tab w:val="left" w:leader="underscore" w:pos="9072"/>
        </w:tabs>
        <w:spacing w:before="0" w:after="0"/>
      </w:pPr>
      <w:r>
        <w:tab/>
      </w:r>
      <w:r>
        <w:tab/>
      </w:r>
      <w:r>
        <w:tab/>
      </w:r>
    </w:p>
    <w:p w:rsidR="00AE47E2" w:rsidRDefault="00AE47E2" w:rsidP="00AE47E2">
      <w:pPr>
        <w:pStyle w:val="Flietext"/>
        <w:tabs>
          <w:tab w:val="center" w:pos="1985"/>
          <w:tab w:val="center" w:pos="7088"/>
        </w:tabs>
        <w:spacing w:before="0" w:after="0"/>
      </w:pPr>
      <w:r>
        <w:tab/>
        <w:t xml:space="preserve">(Ort, Datum) </w:t>
      </w:r>
      <w:r>
        <w:tab/>
        <w:t>(Unterschrift)</w:t>
      </w:r>
    </w:p>
    <w:p w:rsidR="00AE47E2" w:rsidRDefault="00AE47E2" w:rsidP="00AE47E2">
      <w:pPr>
        <w:pStyle w:val="Flietext"/>
      </w:pPr>
    </w:p>
    <w:p w:rsidR="00AE47E2" w:rsidRDefault="00AE47E2" w:rsidP="00AE47E2">
      <w:pPr>
        <w:pStyle w:val="Flietext"/>
      </w:pPr>
    </w:p>
    <w:p w:rsidR="00AE47E2" w:rsidRDefault="00AE47E2" w:rsidP="00AE47E2">
      <w:pPr>
        <w:pStyle w:val="Flietext"/>
        <w:rPr>
          <w:b/>
        </w:rPr>
      </w:pPr>
    </w:p>
    <w:p w:rsidR="00AE47E2" w:rsidRDefault="00AE47E2" w:rsidP="00AE47E2">
      <w:pPr>
        <w:pStyle w:val="Flietext"/>
        <w:rPr>
          <w:b/>
        </w:rPr>
      </w:pPr>
    </w:p>
    <w:p w:rsidR="00AE47E2" w:rsidRDefault="00AE47E2" w:rsidP="00AE47E2">
      <w:pPr>
        <w:pStyle w:val="Flietext"/>
        <w:rPr>
          <w:b/>
        </w:rPr>
      </w:pPr>
    </w:p>
    <w:p w:rsidR="00AE47E2" w:rsidRDefault="00AE47E2" w:rsidP="00AE47E2">
      <w:pPr>
        <w:pStyle w:val="Flietext"/>
        <w:rPr>
          <w:b/>
        </w:rPr>
      </w:pPr>
    </w:p>
    <w:p w:rsidR="00AE47E2" w:rsidRDefault="00AE47E2" w:rsidP="00AE47E2">
      <w:pPr>
        <w:pStyle w:val="Flietext"/>
        <w:rPr>
          <w:b/>
        </w:rPr>
      </w:pPr>
    </w:p>
    <w:p w:rsidR="00AE47E2" w:rsidRPr="004E3667" w:rsidRDefault="00AE47E2" w:rsidP="00AE47E2">
      <w:pPr>
        <w:pStyle w:val="Flietext"/>
        <w:rPr>
          <w:b/>
        </w:rPr>
      </w:pPr>
      <w:r w:rsidRPr="004E3667">
        <w:rPr>
          <w:b/>
        </w:rPr>
        <w:t xml:space="preserve">Sperrvermerk: </w:t>
      </w:r>
    </w:p>
    <w:p w:rsidR="00AE47E2" w:rsidRDefault="00AE47E2" w:rsidP="00AE47E2">
      <w:pPr>
        <w:pStyle w:val="Flietext"/>
      </w:pPr>
      <w:r w:rsidRPr="009C5D72">
        <w:t xml:space="preserve">Die vorgelegte </w:t>
      </w:r>
      <w:r>
        <w:t>Projektarbeit</w:t>
      </w:r>
      <w:r w:rsidRPr="009C5D72">
        <w:t xml:space="preserve"> basiert auf internen, vertraulichen Daten und Info</w:t>
      </w:r>
      <w:r w:rsidRPr="009C5D72">
        <w:t>r</w:t>
      </w:r>
      <w:r w:rsidRPr="009C5D72">
        <w:t>mationen des Unternehmens XY.</w:t>
      </w:r>
    </w:p>
    <w:p w:rsidR="00AE47E2" w:rsidRDefault="00AE47E2" w:rsidP="00AE47E2">
      <w:pPr>
        <w:pStyle w:val="Flietext"/>
      </w:pPr>
      <w:r w:rsidRPr="009C5D72">
        <w:t>In diese Arbeit dürfen Dritte, mit Ausnahme der Gutachter und befugten Mitgli</w:t>
      </w:r>
      <w:r w:rsidRPr="009C5D72">
        <w:t>e</w:t>
      </w:r>
      <w:r w:rsidRPr="009C5D72">
        <w:t>dern des Prüfungsausschusses, ohne ausdrückliche Zustimmung des Unterne</w:t>
      </w:r>
      <w:r w:rsidRPr="009C5D72">
        <w:t>h</w:t>
      </w:r>
      <w:r w:rsidRPr="009C5D72">
        <w:t>mens und des Verfassers keine Einsicht nehmen.</w:t>
      </w:r>
    </w:p>
    <w:p w:rsidR="00AE47E2" w:rsidRDefault="00AE47E2" w:rsidP="00AE47E2">
      <w:pPr>
        <w:pStyle w:val="Flietext"/>
      </w:pPr>
      <w:r w:rsidRPr="009C5D72">
        <w:t>Eine Vervielfältigung und Veröf</w:t>
      </w:r>
      <w:r>
        <w:t>fentlichung der Projekt</w:t>
      </w:r>
      <w:r w:rsidRPr="009C5D72">
        <w:t>arbeit ohne ausdrückliche Genehmigung – auch auszugsweise – ist nicht erlaubt.</w:t>
      </w:r>
    </w:p>
    <w:p w:rsidR="00AE47E2" w:rsidRPr="00986625" w:rsidRDefault="00AE47E2" w:rsidP="00AE47E2">
      <w:pPr>
        <w:rPr>
          <w:rFonts w:ascii="Verdana" w:hAnsi="Verdana"/>
          <w:b/>
          <w:caps/>
          <w:sz w:val="28"/>
          <w:szCs w:val="28"/>
        </w:rPr>
      </w:pPr>
      <w:r w:rsidRPr="00986625">
        <w:rPr>
          <w:rFonts w:ascii="Verdana" w:hAnsi="Verdana"/>
          <w:b/>
          <w:sz w:val="28"/>
          <w:szCs w:val="28"/>
        </w:rPr>
        <w:br w:type="page"/>
      </w:r>
    </w:p>
    <w:p w:rsidR="00893358" w:rsidRDefault="00C50DEA" w:rsidP="006436DB">
      <w:pPr>
        <w:pStyle w:val="berschrift1"/>
        <w:numPr>
          <w:ilvl w:val="0"/>
          <w:numId w:val="0"/>
        </w:numPr>
      </w:pPr>
      <w:bookmarkStart w:id="3" w:name="_Toc528845036"/>
      <w:bookmarkStart w:id="4" w:name="_Toc528872451"/>
      <w:r>
        <w:lastRenderedPageBreak/>
        <w:t>Vorwort</w:t>
      </w:r>
      <w:r w:rsidR="00F316F6">
        <w:t xml:space="preserve"> (optional)</w:t>
      </w:r>
      <w:bookmarkEnd w:id="3"/>
      <w:bookmarkEnd w:id="4"/>
    </w:p>
    <w:p w:rsidR="00E35F34" w:rsidRDefault="00E35F34" w:rsidP="00470E07">
      <w:pPr>
        <w:pStyle w:val="Flietext"/>
      </w:pPr>
    </w:p>
    <w:p w:rsidR="00806ED4" w:rsidRPr="00806ED4" w:rsidRDefault="00806ED4" w:rsidP="00806ED4">
      <w:pPr>
        <w:pStyle w:val="Flietext"/>
      </w:pPr>
    </w:p>
    <w:p w:rsidR="00FC6B4E" w:rsidRDefault="00FC6B4E" w:rsidP="00FC6B4E">
      <w:pPr>
        <w:pStyle w:val="berschrift1"/>
        <w:numPr>
          <w:ilvl w:val="0"/>
          <w:numId w:val="0"/>
        </w:numPr>
      </w:pPr>
      <w:bookmarkStart w:id="5" w:name="_Toc528845037"/>
      <w:bookmarkStart w:id="6" w:name="_Toc528872452"/>
      <w:r>
        <w:lastRenderedPageBreak/>
        <w:t>Abstract</w:t>
      </w:r>
      <w:r w:rsidR="00D700DC">
        <w:t xml:space="preserve"> (optional)</w:t>
      </w:r>
      <w:bookmarkEnd w:id="5"/>
      <w:bookmarkEnd w:id="6"/>
    </w:p>
    <w:p w:rsidR="00103F4F" w:rsidRDefault="00103F4F" w:rsidP="006F4E8C">
      <w:pPr>
        <w:pStyle w:val="Flietext"/>
      </w:pPr>
    </w:p>
    <w:p w:rsidR="00784C72" w:rsidRDefault="00784C72" w:rsidP="006F4E8C">
      <w:pPr>
        <w:pStyle w:val="Flietext"/>
      </w:pPr>
    </w:p>
    <w:p w:rsidR="00784C72" w:rsidRDefault="00784C72" w:rsidP="006F4E8C">
      <w:pPr>
        <w:pStyle w:val="Flietext"/>
      </w:pPr>
    </w:p>
    <w:p w:rsidR="00784C72" w:rsidRDefault="00784C72" w:rsidP="006F4E8C">
      <w:pPr>
        <w:pStyle w:val="Flietext"/>
      </w:pPr>
    </w:p>
    <w:p w:rsidR="00784C72" w:rsidRDefault="00784C72">
      <w:pPr>
        <w:rPr>
          <w:rFonts w:ascii="Verdana" w:hAnsi="Verdana"/>
          <w:b/>
          <w:caps/>
          <w:color w:val="365F91" w:themeColor="accent1" w:themeShade="BF"/>
          <w:sz w:val="24"/>
        </w:rPr>
      </w:pPr>
      <w:r>
        <w:rPr>
          <w:color w:val="365F91" w:themeColor="accent1" w:themeShade="BF"/>
        </w:rPr>
        <w:br w:type="page"/>
      </w:r>
    </w:p>
    <w:p w:rsidR="00103F4F" w:rsidRDefault="00103F4F" w:rsidP="00103F4F">
      <w:pPr>
        <w:pStyle w:val="Inhaltsverzeichnis"/>
        <w:spacing w:before="0" w:after="360"/>
        <w:rPr>
          <w:color w:val="365F91" w:themeColor="accent1" w:themeShade="BF"/>
        </w:rPr>
      </w:pPr>
      <w:r w:rsidRPr="00923B17">
        <w:rPr>
          <w:color w:val="365F91" w:themeColor="accent1" w:themeShade="BF"/>
        </w:rPr>
        <w:lastRenderedPageBreak/>
        <w:t>Inhaltsverzeichnis</w:t>
      </w:r>
    </w:p>
    <w:bookmarkStart w:id="7" w:name="_GoBack"/>
    <w:bookmarkEnd w:id="7"/>
    <w:p w:rsidR="00E5021F" w:rsidRDefault="008C1736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r w:rsidRPr="008C1736">
        <w:rPr>
          <w:color w:val="000000" w:themeColor="text1"/>
        </w:rPr>
        <w:fldChar w:fldCharType="begin"/>
      </w:r>
      <w:r w:rsidRPr="008C1736">
        <w:rPr>
          <w:color w:val="000000" w:themeColor="text1"/>
        </w:rPr>
        <w:instrText xml:space="preserve"> TOC \o "1-3" \h \z \u </w:instrText>
      </w:r>
      <w:r w:rsidRPr="008C1736">
        <w:rPr>
          <w:color w:val="000000" w:themeColor="text1"/>
        </w:rPr>
        <w:fldChar w:fldCharType="separate"/>
      </w:r>
      <w:hyperlink w:anchor="_Toc528872450" w:history="1">
        <w:r w:rsidR="00E5021F" w:rsidRPr="00263418">
          <w:rPr>
            <w:rStyle w:val="Hyperlink"/>
          </w:rPr>
          <w:t>Eidesstattliche Erklärung + Sperrvermerk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_Toc528872450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2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51" w:history="1">
        <w:r w:rsidR="00E5021F" w:rsidRPr="00263418">
          <w:rPr>
            <w:rStyle w:val="Hyperlink"/>
          </w:rPr>
          <w:t>Vorwort (optional)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_Toc528872451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3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52" w:history="1">
        <w:r w:rsidR="00E5021F" w:rsidRPr="00263418">
          <w:rPr>
            <w:rStyle w:val="Hyperlink"/>
          </w:rPr>
          <w:t>Abstract (optional)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_Toc528872452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4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53" w:history="1">
        <w:r w:rsidR="00E5021F" w:rsidRPr="00263418">
          <w:rPr>
            <w:rStyle w:val="Hyperlink"/>
          </w:rPr>
          <w:t>1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Einleitung (Einführung)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_Toc528872453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7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54" w:history="1">
        <w:r w:rsidR="00E5021F" w:rsidRPr="00263418">
          <w:rPr>
            <w:rStyle w:val="Hyperlink"/>
          </w:rPr>
          <w:t>1.1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Unternehmensprofil Auftraggeber (optional)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_Toc528872454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7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55" w:history="1">
        <w:r w:rsidR="00E5021F" w:rsidRPr="00263418">
          <w:rPr>
            <w:rStyle w:val="Hyperlink"/>
          </w:rPr>
          <w:t>1.1.1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Mitwirkende Abteilungen (optional)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_Toc528872455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7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56" w:history="1">
        <w:r w:rsidR="00E5021F" w:rsidRPr="00263418">
          <w:rPr>
            <w:rStyle w:val="Hyperlink"/>
          </w:rPr>
          <w:t>2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Zielsetzung der Projektarbeit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_Toc528872456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8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57" w:history="1">
        <w:r w:rsidR="00E5021F" w:rsidRPr="00263418">
          <w:rPr>
            <w:rStyle w:val="Hyperlink"/>
          </w:rPr>
          <w:t>2.1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Analyse der Ausgangssituation (ggf: Ist-Zustand)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_Toc528872457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8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58" w:history="1">
        <w:r w:rsidR="00E5021F" w:rsidRPr="00263418">
          <w:rPr>
            <w:rStyle w:val="Hyperlink"/>
          </w:rPr>
          <w:t>2.2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Soll-Zustand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_Toc528872458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8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59" w:history="1">
        <w:r w:rsidR="00E5021F" w:rsidRPr="00263418">
          <w:rPr>
            <w:rStyle w:val="Hyperlink"/>
          </w:rPr>
          <w:t>2.2.1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Lastenheft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_Toc528872459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8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60" w:history="1">
        <w:r w:rsidR="00E5021F" w:rsidRPr="00263418">
          <w:rPr>
            <w:rStyle w:val="Hyperlink"/>
          </w:rPr>
          <w:t>2.2.2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Pflichtenheft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_Toc528872460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8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61" w:history="1">
        <w:r w:rsidR="00E5021F" w:rsidRPr="00263418">
          <w:rPr>
            <w:rStyle w:val="Hyperlink"/>
          </w:rPr>
          <w:t>3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Projektplanung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_Toc528872461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9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62" w:history="1">
        <w:r w:rsidR="00E5021F" w:rsidRPr="00263418">
          <w:rPr>
            <w:rStyle w:val="Hyperlink"/>
          </w:rPr>
          <w:t>3.1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Arbeitsmodule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_Toc528872462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9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63" w:history="1">
        <w:r w:rsidR="00E5021F" w:rsidRPr="00263418">
          <w:rPr>
            <w:rStyle w:val="Hyperlink"/>
          </w:rPr>
          <w:t>3.2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Gantt-Diagramm, Meilensteine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_Toc528872463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9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64" w:history="1">
        <w:r w:rsidR="00E5021F" w:rsidRPr="00263418">
          <w:rPr>
            <w:rStyle w:val="Hyperlink"/>
          </w:rPr>
          <w:t>3.3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Gesetze, Vorschriften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_Toc528872464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9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65" w:history="1">
        <w:r w:rsidR="00E5021F" w:rsidRPr="00263418">
          <w:rPr>
            <w:rStyle w:val="Hyperlink"/>
          </w:rPr>
          <w:t>3.4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Kalkulation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_Toc528872465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9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66" w:history="1">
        <w:r w:rsidR="00E5021F" w:rsidRPr="00263418">
          <w:rPr>
            <w:rStyle w:val="Hyperlink"/>
          </w:rPr>
          <w:t>3.4.1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Notwendige Materialien, Sensoren und Bauelemente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_Toc528872466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9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67" w:history="1">
        <w:r w:rsidR="00E5021F" w:rsidRPr="00263418">
          <w:rPr>
            <w:rStyle w:val="Hyperlink"/>
          </w:rPr>
          <w:t>3.4.2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Kosten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_Toc528872467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9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68" w:history="1">
        <w:r w:rsidR="00E5021F" w:rsidRPr="00263418">
          <w:rPr>
            <w:rStyle w:val="Hyperlink"/>
          </w:rPr>
          <w:t>4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Praktische Realisierung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_Toc528872468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10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69" w:history="1">
        <w:r w:rsidR="00E5021F" w:rsidRPr="00263418">
          <w:rPr>
            <w:rStyle w:val="Hyperlink"/>
          </w:rPr>
          <w:t>4.1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Theoretische Grundlagen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_Toc528872469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10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70" w:history="1">
        <w:r w:rsidR="00E5021F" w:rsidRPr="00263418">
          <w:rPr>
            <w:rStyle w:val="Hyperlink"/>
          </w:rPr>
          <w:t>4.2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Auswahl der Komponenten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_Toc528872470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10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71" w:history="1">
        <w:r w:rsidR="00E5021F" w:rsidRPr="00263418">
          <w:rPr>
            <w:rStyle w:val="Hyperlink"/>
          </w:rPr>
          <w:t>4.3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Ausführung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_Toc528872471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10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72" w:history="1">
        <w:r w:rsidR="00E5021F" w:rsidRPr="00263418">
          <w:rPr>
            <w:rStyle w:val="Hyperlink"/>
          </w:rPr>
          <w:t>4.3.1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Modul 1 (Softwareentwicklung)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_Toc528872472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10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73" w:history="1">
        <w:r w:rsidR="00E5021F" w:rsidRPr="00263418">
          <w:rPr>
            <w:rStyle w:val="Hyperlink"/>
          </w:rPr>
          <w:t>4.3.2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Modul 2 (Schaltungsentwurf und Platinenlayout)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_Toc528872473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10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3"/>
        <w:rPr>
          <w:rFonts w:asciiTheme="minorHAnsi" w:eastAsiaTheme="minorEastAsia" w:hAnsiTheme="minorHAnsi"/>
          <w:lang w:eastAsia="de-DE"/>
        </w:rPr>
      </w:pPr>
      <w:hyperlink w:anchor="_Toc528872474" w:history="1">
        <w:r w:rsidR="00E5021F" w:rsidRPr="00263418">
          <w:rPr>
            <w:rStyle w:val="Hyperlink"/>
          </w:rPr>
          <w:t>4.3.3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Modul 3 (Gehäusekonstruktion)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_Toc528872474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10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75" w:history="1">
        <w:r w:rsidR="00E5021F" w:rsidRPr="00263418">
          <w:rPr>
            <w:rStyle w:val="Hyperlink"/>
          </w:rPr>
          <w:t>5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Inbetriebnahme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_Toc528872475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11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76" w:history="1">
        <w:r w:rsidR="00E5021F" w:rsidRPr="00263418">
          <w:rPr>
            <w:rStyle w:val="Hyperlink"/>
          </w:rPr>
          <w:t>5.1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Prüfung des Betriebssystems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_Toc528872476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11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77" w:history="1">
        <w:r w:rsidR="00E5021F" w:rsidRPr="00263418">
          <w:rPr>
            <w:rStyle w:val="Hyperlink"/>
          </w:rPr>
          <w:t>5.2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Test der entwickelten Platine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_Toc528872477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11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78" w:history="1">
        <w:r w:rsidR="00E5021F" w:rsidRPr="00263418">
          <w:rPr>
            <w:rStyle w:val="Hyperlink"/>
          </w:rPr>
          <w:t>5.3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Verdrahtung aller Komponenten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_Toc528872478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11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79" w:history="1">
        <w:r w:rsidR="00E5021F" w:rsidRPr="00263418">
          <w:rPr>
            <w:rStyle w:val="Hyperlink"/>
          </w:rPr>
          <w:t>5.4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Kalibrierung der Sensoren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_Toc528872479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11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80" w:history="1">
        <w:r w:rsidR="00E5021F" w:rsidRPr="00263418">
          <w:rPr>
            <w:rStyle w:val="Hyperlink"/>
          </w:rPr>
          <w:t>5.5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Funktionstest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_Toc528872480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11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81" w:history="1">
        <w:r w:rsidR="00E5021F" w:rsidRPr="00263418">
          <w:rPr>
            <w:rStyle w:val="Hyperlink"/>
          </w:rPr>
          <w:t>6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Ergebnis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_Toc528872481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12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82" w:history="1">
        <w:r w:rsidR="00E5021F" w:rsidRPr="00263418">
          <w:rPr>
            <w:rStyle w:val="Hyperlink"/>
          </w:rPr>
          <w:t>6.1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Fazit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_Toc528872482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12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2"/>
        <w:rPr>
          <w:rFonts w:asciiTheme="minorHAnsi" w:eastAsiaTheme="minorEastAsia" w:hAnsiTheme="minorHAnsi"/>
          <w:lang w:eastAsia="de-DE"/>
        </w:rPr>
      </w:pPr>
      <w:hyperlink w:anchor="_Toc528872483" w:history="1">
        <w:r w:rsidR="00E5021F" w:rsidRPr="00263418">
          <w:rPr>
            <w:rStyle w:val="Hyperlink"/>
          </w:rPr>
          <w:t>6.2</w:t>
        </w:r>
        <w:r w:rsidR="00E5021F">
          <w:rPr>
            <w:rFonts w:asciiTheme="minorHAnsi" w:eastAsiaTheme="minorEastAsia" w:hAnsiTheme="minorHAnsi"/>
            <w:lang w:eastAsia="de-DE"/>
          </w:rPr>
          <w:tab/>
        </w:r>
        <w:r w:rsidR="00E5021F" w:rsidRPr="00263418">
          <w:rPr>
            <w:rStyle w:val="Hyperlink"/>
          </w:rPr>
          <w:t>Ausblick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_Toc528872483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12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84" w:history="1">
        <w:r w:rsidR="00E5021F" w:rsidRPr="00263418">
          <w:rPr>
            <w:rStyle w:val="Hyperlink"/>
          </w:rPr>
          <w:t>7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Literaturverzeichnis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_Toc528872484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13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85" w:history="1">
        <w:r w:rsidR="00E5021F" w:rsidRPr="00263418">
          <w:rPr>
            <w:rStyle w:val="Hyperlink"/>
          </w:rPr>
          <w:t>8</w:t>
        </w:r>
        <w:r w:rsidR="00E5021F">
          <w:rPr>
            <w:rFonts w:asciiTheme="minorHAnsi" w:eastAsiaTheme="minorEastAsia" w:hAnsiTheme="minorHAnsi"/>
            <w:sz w:val="22"/>
            <w:lang w:eastAsia="de-DE"/>
          </w:rPr>
          <w:tab/>
        </w:r>
        <w:r w:rsidR="00E5021F" w:rsidRPr="00263418">
          <w:rPr>
            <w:rStyle w:val="Hyperlink"/>
          </w:rPr>
          <w:t>Abbildungsverzeichnis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_Toc528872485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14</w:t>
        </w:r>
        <w:r w:rsidR="00E5021F">
          <w:rPr>
            <w:webHidden/>
          </w:rPr>
          <w:fldChar w:fldCharType="end"/>
        </w:r>
      </w:hyperlink>
    </w:p>
    <w:p w:rsidR="00E5021F" w:rsidRDefault="0028480F">
      <w:pPr>
        <w:pStyle w:val="Verzeichnis1"/>
        <w:rPr>
          <w:rFonts w:asciiTheme="minorHAnsi" w:eastAsiaTheme="minorEastAsia" w:hAnsiTheme="minorHAnsi"/>
          <w:sz w:val="22"/>
          <w:lang w:eastAsia="de-DE"/>
        </w:rPr>
      </w:pPr>
      <w:hyperlink w:anchor="_Toc528872486" w:history="1">
        <w:r w:rsidR="00E5021F" w:rsidRPr="00263418">
          <w:rPr>
            <w:rStyle w:val="Hyperlink"/>
          </w:rPr>
          <w:t>Anhang</w:t>
        </w:r>
        <w:r w:rsidR="00E5021F">
          <w:rPr>
            <w:webHidden/>
          </w:rPr>
          <w:tab/>
        </w:r>
        <w:r w:rsidR="00E5021F">
          <w:rPr>
            <w:webHidden/>
          </w:rPr>
          <w:fldChar w:fldCharType="begin"/>
        </w:r>
        <w:r w:rsidR="00E5021F">
          <w:rPr>
            <w:webHidden/>
          </w:rPr>
          <w:instrText xml:space="preserve"> PAGEREF _Toc528872486 \h </w:instrText>
        </w:r>
        <w:r w:rsidR="00E5021F">
          <w:rPr>
            <w:webHidden/>
          </w:rPr>
        </w:r>
        <w:r w:rsidR="00E5021F">
          <w:rPr>
            <w:webHidden/>
          </w:rPr>
          <w:fldChar w:fldCharType="separate"/>
        </w:r>
        <w:r w:rsidR="00E5021F">
          <w:rPr>
            <w:webHidden/>
          </w:rPr>
          <w:t>15</w:t>
        </w:r>
        <w:r w:rsidR="00E5021F">
          <w:rPr>
            <w:webHidden/>
          </w:rPr>
          <w:fldChar w:fldCharType="end"/>
        </w:r>
      </w:hyperlink>
    </w:p>
    <w:p w:rsidR="008C1736" w:rsidRPr="008C1736" w:rsidRDefault="008C1736" w:rsidP="00103F4F">
      <w:pPr>
        <w:pStyle w:val="Inhaltsverzeichnis"/>
        <w:spacing w:before="0" w:after="360"/>
        <w:rPr>
          <w:color w:val="000000" w:themeColor="text1"/>
        </w:rPr>
      </w:pPr>
      <w:r w:rsidRPr="008C1736">
        <w:rPr>
          <w:color w:val="000000" w:themeColor="text1"/>
        </w:rPr>
        <w:fldChar w:fldCharType="end"/>
      </w:r>
    </w:p>
    <w:p w:rsidR="003F63B6" w:rsidRDefault="00C50DEA" w:rsidP="00F171AA">
      <w:pPr>
        <w:pStyle w:val="berschrift1"/>
      </w:pPr>
      <w:bookmarkStart w:id="8" w:name="_Toc528845038"/>
      <w:bookmarkStart w:id="9" w:name="_Toc528872453"/>
      <w:r>
        <w:lastRenderedPageBreak/>
        <w:t>Einleitung</w:t>
      </w:r>
      <w:r w:rsidR="003B3605">
        <w:t xml:space="preserve"> (Einführung)</w:t>
      </w:r>
      <w:bookmarkEnd w:id="8"/>
      <w:bookmarkEnd w:id="9"/>
    </w:p>
    <w:p w:rsidR="00AB54CD" w:rsidRDefault="00AB54CD" w:rsidP="00AB54CD">
      <w:pPr>
        <w:pStyle w:val="Bildunterschrift"/>
      </w:pPr>
      <w:bookmarkStart w:id="10" w:name="_Toc528872487"/>
      <w:r>
        <w:t xml:space="preserve">Bild </w:t>
      </w:r>
      <w:r w:rsidR="0028480F">
        <w:fldChar w:fldCharType="begin"/>
      </w:r>
      <w:r w:rsidR="0028480F">
        <w:instrText xml:space="preserve"> Styleref 1 \s </w:instrText>
      </w:r>
      <w:r w:rsidR="0028480F">
        <w:fldChar w:fldCharType="separate"/>
      </w:r>
      <w:r w:rsidR="00E5021F">
        <w:rPr>
          <w:noProof/>
        </w:rPr>
        <w:t>1</w:t>
      </w:r>
      <w:r w:rsidR="0028480F">
        <w:rPr>
          <w:noProof/>
        </w:rPr>
        <w:fldChar w:fldCharType="end"/>
      </w:r>
      <w:r>
        <w:t>-</w:t>
      </w:r>
      <w:r w:rsidR="0028480F">
        <w:fldChar w:fldCharType="begin"/>
      </w:r>
      <w:r w:rsidR="0028480F">
        <w:instrText xml:space="preserve"> Seq Bild \* Arabic \s 1 </w:instrText>
      </w:r>
      <w:r w:rsidR="0028480F">
        <w:fldChar w:fldCharType="separate"/>
      </w:r>
      <w:r w:rsidR="00E5021F">
        <w:rPr>
          <w:noProof/>
        </w:rPr>
        <w:t>1</w:t>
      </w:r>
      <w:r w:rsidR="0028480F">
        <w:rPr>
          <w:noProof/>
        </w:rPr>
        <w:fldChar w:fldCharType="end"/>
      </w:r>
      <w:r>
        <w:t>: Bildtext</w:t>
      </w:r>
      <w:bookmarkEnd w:id="10"/>
    </w:p>
    <w:p w:rsidR="0006065A" w:rsidRDefault="0006065A" w:rsidP="0006065A">
      <w:pPr>
        <w:pStyle w:val="Bildunterschrift"/>
      </w:pPr>
      <w:bookmarkStart w:id="11" w:name="_Toc528872488"/>
      <w:r>
        <w:t xml:space="preserve">Bild </w:t>
      </w:r>
      <w:r w:rsidR="0028480F">
        <w:fldChar w:fldCharType="begin"/>
      </w:r>
      <w:r w:rsidR="0028480F">
        <w:instrText xml:space="preserve"> Styleref 1 \s </w:instrText>
      </w:r>
      <w:r w:rsidR="0028480F">
        <w:fldChar w:fldCharType="separate"/>
      </w:r>
      <w:r w:rsidR="00E5021F">
        <w:rPr>
          <w:noProof/>
        </w:rPr>
        <w:t>1</w:t>
      </w:r>
      <w:r w:rsidR="0028480F">
        <w:rPr>
          <w:noProof/>
        </w:rPr>
        <w:fldChar w:fldCharType="end"/>
      </w:r>
      <w:r>
        <w:t>-</w:t>
      </w:r>
      <w:r w:rsidR="0028480F">
        <w:fldChar w:fldCharType="begin"/>
      </w:r>
      <w:r w:rsidR="0028480F">
        <w:instrText xml:space="preserve"> Seq Bild \* Arabic \s 1 </w:instrText>
      </w:r>
      <w:r w:rsidR="0028480F">
        <w:fldChar w:fldCharType="separate"/>
      </w:r>
      <w:r w:rsidR="00E5021F">
        <w:rPr>
          <w:noProof/>
        </w:rPr>
        <w:t>2</w:t>
      </w:r>
      <w:r w:rsidR="0028480F">
        <w:rPr>
          <w:noProof/>
        </w:rPr>
        <w:fldChar w:fldCharType="end"/>
      </w:r>
      <w:r>
        <w:t>: Bildtext</w:t>
      </w:r>
      <w:bookmarkEnd w:id="11"/>
    </w:p>
    <w:p w:rsidR="0006065A" w:rsidRDefault="006D5B33" w:rsidP="006D5B33">
      <w:pPr>
        <w:pStyle w:val="Bildunterschrift"/>
      </w:pPr>
      <w:bookmarkStart w:id="12" w:name="_Toc528872489"/>
      <w:r>
        <w:t xml:space="preserve">Bild </w:t>
      </w:r>
      <w:r w:rsidR="0028480F">
        <w:fldChar w:fldCharType="begin"/>
      </w:r>
      <w:r w:rsidR="0028480F">
        <w:instrText xml:space="preserve"> Styleref 1 \s </w:instrText>
      </w:r>
      <w:r w:rsidR="0028480F">
        <w:fldChar w:fldCharType="separate"/>
      </w:r>
      <w:r w:rsidR="00E5021F">
        <w:rPr>
          <w:noProof/>
        </w:rPr>
        <w:t>1</w:t>
      </w:r>
      <w:r w:rsidR="0028480F">
        <w:rPr>
          <w:noProof/>
        </w:rPr>
        <w:fldChar w:fldCharType="end"/>
      </w:r>
      <w:r>
        <w:t>-</w:t>
      </w:r>
      <w:r w:rsidR="0028480F">
        <w:fldChar w:fldCharType="begin"/>
      </w:r>
      <w:r w:rsidR="0028480F">
        <w:instrText xml:space="preserve"> Seq Bild \* Arabic \s 1 </w:instrText>
      </w:r>
      <w:r w:rsidR="0028480F">
        <w:fldChar w:fldCharType="separate"/>
      </w:r>
      <w:r w:rsidR="00E5021F">
        <w:rPr>
          <w:noProof/>
        </w:rPr>
        <w:t>3</w:t>
      </w:r>
      <w:r w:rsidR="0028480F">
        <w:rPr>
          <w:noProof/>
        </w:rPr>
        <w:fldChar w:fldCharType="end"/>
      </w:r>
      <w:r>
        <w:t>: Bildtext</w:t>
      </w:r>
      <w:bookmarkEnd w:id="12"/>
    </w:p>
    <w:p w:rsidR="00AB54CD" w:rsidRDefault="00EE6366" w:rsidP="00E90738">
      <w:pPr>
        <w:pStyle w:val="berschrift2"/>
      </w:pPr>
      <w:bookmarkStart w:id="13" w:name="_Toc528845039"/>
      <w:bookmarkStart w:id="14" w:name="_Toc528872454"/>
      <w:r>
        <w:t xml:space="preserve">Unternehmensprofil </w:t>
      </w:r>
      <w:r w:rsidR="00B53D07">
        <w:t xml:space="preserve">Auftraggeber </w:t>
      </w:r>
      <w:r>
        <w:t>(optional)</w:t>
      </w:r>
      <w:bookmarkEnd w:id="13"/>
      <w:bookmarkEnd w:id="14"/>
    </w:p>
    <w:p w:rsidR="00EE6366" w:rsidRDefault="00362066" w:rsidP="00E90738">
      <w:pPr>
        <w:pStyle w:val="berschrift3"/>
      </w:pPr>
      <w:bookmarkStart w:id="15" w:name="_Toc528845040"/>
      <w:bookmarkStart w:id="16" w:name="_Toc528872455"/>
      <w:r>
        <w:t>Mitwirkende Abteilungen (optional)</w:t>
      </w:r>
      <w:bookmarkEnd w:id="15"/>
      <w:bookmarkEnd w:id="16"/>
    </w:p>
    <w:p w:rsidR="00C173C9" w:rsidRDefault="00C173C9" w:rsidP="00C173C9">
      <w:pPr>
        <w:pStyle w:val="Bildunterschrift"/>
      </w:pPr>
      <w:bookmarkStart w:id="17" w:name="_Toc528872490"/>
      <w:r>
        <w:t xml:space="preserve">Bild </w:t>
      </w:r>
      <w:r w:rsidR="0028480F">
        <w:fldChar w:fldCharType="begin"/>
      </w:r>
      <w:r w:rsidR="0028480F">
        <w:instrText xml:space="preserve"> Styleref "Überschrift 1" \s </w:instrText>
      </w:r>
      <w:r w:rsidR="0028480F">
        <w:fldChar w:fldCharType="separate"/>
      </w:r>
      <w:r w:rsidR="00E5021F">
        <w:rPr>
          <w:noProof/>
        </w:rPr>
        <w:t>1</w:t>
      </w:r>
      <w:r w:rsidR="0028480F">
        <w:rPr>
          <w:noProof/>
        </w:rPr>
        <w:fldChar w:fldCharType="end"/>
      </w:r>
      <w:r>
        <w:t>-</w:t>
      </w:r>
      <w:r w:rsidR="0028480F">
        <w:fldChar w:fldCharType="begin"/>
      </w:r>
      <w:r w:rsidR="0028480F">
        <w:instrText xml:space="preserve"> Seq Bild \* Arabic \s 1 </w:instrText>
      </w:r>
      <w:r w:rsidR="0028480F">
        <w:fldChar w:fldCharType="separate"/>
      </w:r>
      <w:r w:rsidR="00E5021F">
        <w:rPr>
          <w:noProof/>
        </w:rPr>
        <w:t>4</w:t>
      </w:r>
      <w:r w:rsidR="0028480F">
        <w:rPr>
          <w:noProof/>
        </w:rPr>
        <w:fldChar w:fldCharType="end"/>
      </w:r>
      <w:r>
        <w:t>: Bildtext</w:t>
      </w:r>
      <w:bookmarkEnd w:id="17"/>
    </w:p>
    <w:p w:rsidR="00E5021F" w:rsidRDefault="00E5021F" w:rsidP="00E5021F">
      <w:pPr>
        <w:pStyle w:val="Bildunterschrift"/>
      </w:pPr>
      <w:bookmarkStart w:id="18" w:name="_Toc528872491"/>
      <w:r>
        <w:t xml:space="preserve">Bild </w:t>
      </w:r>
      <w:r w:rsidR="0028480F">
        <w:fldChar w:fldCharType="begin"/>
      </w:r>
      <w:r w:rsidR="0028480F">
        <w:instrText xml:space="preserve"> Styleref "Überschrift 1" </w:instrText>
      </w:r>
      <w:r w:rsidR="0028480F">
        <w:instrText xml:space="preserve">\s </w:instrText>
      </w:r>
      <w:r w:rsidR="0028480F">
        <w:fldChar w:fldCharType="separate"/>
      </w:r>
      <w:r>
        <w:rPr>
          <w:noProof/>
        </w:rPr>
        <w:t>1</w:t>
      </w:r>
      <w:r w:rsidR="0028480F">
        <w:rPr>
          <w:noProof/>
        </w:rPr>
        <w:fldChar w:fldCharType="end"/>
      </w:r>
      <w:r>
        <w:t>-</w:t>
      </w:r>
      <w:r w:rsidR="0028480F">
        <w:fldChar w:fldCharType="begin"/>
      </w:r>
      <w:r w:rsidR="0028480F">
        <w:instrText xml:space="preserve"> Seq Bild \* Arabic \s 1 </w:instrText>
      </w:r>
      <w:r w:rsidR="0028480F">
        <w:fldChar w:fldCharType="separate"/>
      </w:r>
      <w:r>
        <w:rPr>
          <w:noProof/>
        </w:rPr>
        <w:t>5</w:t>
      </w:r>
      <w:r w:rsidR="0028480F">
        <w:rPr>
          <w:noProof/>
        </w:rPr>
        <w:fldChar w:fldCharType="end"/>
      </w:r>
      <w:r>
        <w:t>: Bildtext</w:t>
      </w:r>
      <w:bookmarkEnd w:id="18"/>
    </w:p>
    <w:p w:rsidR="00E5021F" w:rsidRPr="00E5021F" w:rsidRDefault="00E5021F" w:rsidP="00E5021F">
      <w:pPr>
        <w:pStyle w:val="Flietext"/>
      </w:pPr>
    </w:p>
    <w:p w:rsidR="00C173C9" w:rsidRPr="00C173C9" w:rsidRDefault="00C173C9" w:rsidP="00C173C9">
      <w:pPr>
        <w:pStyle w:val="Flietext"/>
      </w:pPr>
    </w:p>
    <w:p w:rsidR="00C173C9" w:rsidRPr="00C173C9" w:rsidRDefault="00C173C9" w:rsidP="00C173C9">
      <w:pPr>
        <w:pStyle w:val="Flietext"/>
      </w:pPr>
    </w:p>
    <w:p w:rsidR="00EE6366" w:rsidRPr="00EE6366" w:rsidRDefault="00EE6366" w:rsidP="00EE6366">
      <w:pPr>
        <w:pStyle w:val="Flietext"/>
      </w:pPr>
    </w:p>
    <w:p w:rsidR="004E31B5" w:rsidRPr="008743D6" w:rsidRDefault="00E835FA" w:rsidP="000E6789">
      <w:pPr>
        <w:pStyle w:val="berschrift1"/>
      </w:pPr>
      <w:bookmarkStart w:id="19" w:name="_Toc528845041"/>
      <w:bookmarkStart w:id="20" w:name="_Toc528872456"/>
      <w:r>
        <w:lastRenderedPageBreak/>
        <w:t>Zielsetzung der Projektarbeit</w:t>
      </w:r>
      <w:bookmarkEnd w:id="19"/>
      <w:bookmarkEnd w:id="20"/>
    </w:p>
    <w:p w:rsidR="00A02420" w:rsidRDefault="00A02420" w:rsidP="00E90738">
      <w:pPr>
        <w:pStyle w:val="berschrift2"/>
      </w:pPr>
      <w:bookmarkStart w:id="21" w:name="_Toc528845042"/>
      <w:bookmarkStart w:id="22" w:name="_Toc528872457"/>
      <w:r w:rsidRPr="00A02420">
        <w:t>Analyse der Ausgangssituation</w:t>
      </w:r>
      <w:r w:rsidR="00F87CDE">
        <w:t xml:space="preserve"> (</w:t>
      </w:r>
      <w:proofErr w:type="spellStart"/>
      <w:r w:rsidR="00F87CDE">
        <w:t>ggf</w:t>
      </w:r>
      <w:proofErr w:type="spellEnd"/>
      <w:r w:rsidR="00F87CDE">
        <w:t>: Ist-Zustand)</w:t>
      </w:r>
      <w:bookmarkEnd w:id="21"/>
      <w:bookmarkEnd w:id="22"/>
    </w:p>
    <w:p w:rsidR="0046493A" w:rsidRDefault="00536C6B" w:rsidP="00E90738">
      <w:pPr>
        <w:pStyle w:val="berschrift2"/>
      </w:pPr>
      <w:bookmarkStart w:id="23" w:name="_Toc528845043"/>
      <w:bookmarkStart w:id="24" w:name="_Toc528872458"/>
      <w:r>
        <w:t>S</w:t>
      </w:r>
      <w:r w:rsidRPr="00F87CDE">
        <w:t>oll-Zustand</w:t>
      </w:r>
      <w:bookmarkEnd w:id="23"/>
      <w:bookmarkEnd w:id="24"/>
    </w:p>
    <w:p w:rsidR="00536C6B" w:rsidRDefault="0046493A" w:rsidP="00E90738">
      <w:pPr>
        <w:pStyle w:val="berschrift3"/>
      </w:pPr>
      <w:bookmarkStart w:id="25" w:name="_Toc528845044"/>
      <w:bookmarkStart w:id="26" w:name="_Toc528872459"/>
      <w:r>
        <w:t>Lastenheft</w:t>
      </w:r>
      <w:bookmarkEnd w:id="25"/>
      <w:bookmarkEnd w:id="26"/>
    </w:p>
    <w:p w:rsidR="0046493A" w:rsidRDefault="0046493A" w:rsidP="00E90738">
      <w:pPr>
        <w:pStyle w:val="berschrift3"/>
      </w:pPr>
      <w:bookmarkStart w:id="27" w:name="_Toc528845045"/>
      <w:bookmarkStart w:id="28" w:name="_Toc528872460"/>
      <w:r>
        <w:t>Pflichtenheft</w:t>
      </w:r>
      <w:bookmarkEnd w:id="27"/>
      <w:bookmarkEnd w:id="28"/>
    </w:p>
    <w:p w:rsidR="00EB7B0A" w:rsidRPr="00EB7B0A" w:rsidRDefault="00EB7B0A" w:rsidP="00EB7B0A">
      <w:pPr>
        <w:pStyle w:val="Flietext"/>
      </w:pPr>
      <w:r w:rsidRPr="00EB7B0A">
        <w:t>Nummerierte Liste (</w:t>
      </w:r>
      <w:r>
        <w:t xml:space="preserve"># </w:t>
      </w:r>
      <w:proofErr w:type="spellStart"/>
      <w:r>
        <w:t>Num</w:t>
      </w:r>
      <w:proofErr w:type="spellEnd"/>
      <w:r>
        <w:t>-List)</w:t>
      </w:r>
    </w:p>
    <w:p w:rsidR="00EB7B0A" w:rsidRDefault="00EB7B0A" w:rsidP="00EB7B0A">
      <w:pPr>
        <w:pStyle w:val="Num-List"/>
      </w:pPr>
      <w:r>
        <w:t>Text 1</w:t>
      </w:r>
    </w:p>
    <w:p w:rsidR="00EB7B0A" w:rsidRDefault="00EB7B0A" w:rsidP="00EB7B0A">
      <w:pPr>
        <w:pStyle w:val="Num-List"/>
      </w:pPr>
      <w:r>
        <w:t>Text 2</w:t>
      </w:r>
    </w:p>
    <w:p w:rsidR="00EB7B0A" w:rsidRDefault="00EB7B0A" w:rsidP="00EB7B0A">
      <w:pPr>
        <w:pStyle w:val="Num-List"/>
      </w:pPr>
      <w:r>
        <w:t>Text 3</w:t>
      </w:r>
    </w:p>
    <w:p w:rsidR="00EB7B0A" w:rsidRDefault="00EB7B0A" w:rsidP="00EB7B0A">
      <w:pPr>
        <w:pStyle w:val="Num-List"/>
        <w:numPr>
          <w:ilvl w:val="0"/>
          <w:numId w:val="0"/>
        </w:numPr>
      </w:pPr>
    </w:p>
    <w:p w:rsidR="00EB7B0A" w:rsidRDefault="00EB7B0A" w:rsidP="00EB7B0A">
      <w:pPr>
        <w:pStyle w:val="Num-List"/>
        <w:numPr>
          <w:ilvl w:val="0"/>
          <w:numId w:val="0"/>
        </w:numPr>
      </w:pPr>
      <w:r>
        <w:t xml:space="preserve">Liste mit Buchstaben (# </w:t>
      </w:r>
      <w:r w:rsidR="000A3C0A">
        <w:t>Alpha-List)</w:t>
      </w:r>
    </w:p>
    <w:p w:rsidR="000A3C0A" w:rsidRDefault="002204E5" w:rsidP="002204E5">
      <w:pPr>
        <w:pStyle w:val="Aplha-List"/>
      </w:pPr>
      <w:r>
        <w:t>Formeln auswählen</w:t>
      </w:r>
    </w:p>
    <w:p w:rsidR="002204E5" w:rsidRDefault="002204E5" w:rsidP="002204E5">
      <w:pPr>
        <w:pStyle w:val="Aplha-List"/>
      </w:pPr>
      <w:r>
        <w:t>Berechnungen durchführen</w:t>
      </w:r>
    </w:p>
    <w:p w:rsidR="002204E5" w:rsidRDefault="002204E5" w:rsidP="002204E5">
      <w:pPr>
        <w:pStyle w:val="Aplha-List"/>
      </w:pPr>
      <w:r>
        <w:t>Ergebnisse auswerten</w:t>
      </w:r>
    </w:p>
    <w:p w:rsidR="00EB7B0A" w:rsidRDefault="00EB7B0A" w:rsidP="00EB7B0A">
      <w:pPr>
        <w:pStyle w:val="Num-List"/>
        <w:numPr>
          <w:ilvl w:val="0"/>
          <w:numId w:val="0"/>
        </w:numPr>
      </w:pPr>
    </w:p>
    <w:p w:rsidR="00EB7B0A" w:rsidRDefault="00EB7B0A" w:rsidP="00EB7B0A">
      <w:pPr>
        <w:pStyle w:val="Num-List"/>
        <w:numPr>
          <w:ilvl w:val="0"/>
          <w:numId w:val="0"/>
        </w:numPr>
      </w:pPr>
      <w:r>
        <w:t>Aufzählungen (# Punkt-List)</w:t>
      </w:r>
    </w:p>
    <w:p w:rsidR="00EB7B0A" w:rsidRDefault="00EB7B0A" w:rsidP="00EB7B0A">
      <w:pPr>
        <w:pStyle w:val="Punkt-List"/>
      </w:pPr>
      <w:r>
        <w:t>Informationen sammeln</w:t>
      </w:r>
    </w:p>
    <w:p w:rsidR="00EB7B0A" w:rsidRDefault="00EB7B0A" w:rsidP="00EB7B0A">
      <w:pPr>
        <w:pStyle w:val="Punkt-List"/>
      </w:pPr>
      <w:r>
        <w:t>Arbeitsmodule erstellen</w:t>
      </w:r>
    </w:p>
    <w:p w:rsidR="00EB7B0A" w:rsidRDefault="00EB7B0A" w:rsidP="00EB7B0A">
      <w:pPr>
        <w:pStyle w:val="Punkt-List"/>
      </w:pPr>
      <w:r>
        <w:t>Projektablauf planen</w:t>
      </w:r>
    </w:p>
    <w:p w:rsidR="00EB7B0A" w:rsidRDefault="00EB7B0A" w:rsidP="00EB7B0A">
      <w:pPr>
        <w:pStyle w:val="Punkt-List"/>
        <w:numPr>
          <w:ilvl w:val="0"/>
          <w:numId w:val="0"/>
        </w:numPr>
      </w:pPr>
    </w:p>
    <w:p w:rsidR="00EB7B0A" w:rsidRPr="00EB7B0A" w:rsidRDefault="00EB7B0A" w:rsidP="00EB7B0A">
      <w:pPr>
        <w:pStyle w:val="Punkt-List"/>
        <w:numPr>
          <w:ilvl w:val="0"/>
          <w:numId w:val="0"/>
        </w:numPr>
      </w:pPr>
    </w:p>
    <w:p w:rsidR="00ED1ABB" w:rsidRDefault="00ED1ABB" w:rsidP="000E6789">
      <w:pPr>
        <w:pStyle w:val="berschrift1"/>
      </w:pPr>
      <w:bookmarkStart w:id="29" w:name="_Toc528845046"/>
      <w:bookmarkStart w:id="30" w:name="_Toc528872461"/>
      <w:r>
        <w:lastRenderedPageBreak/>
        <w:t>Projektplanung</w:t>
      </w:r>
      <w:bookmarkEnd w:id="29"/>
      <w:bookmarkEnd w:id="30"/>
    </w:p>
    <w:p w:rsidR="004A60CF" w:rsidRDefault="00B53D07" w:rsidP="00E90738">
      <w:pPr>
        <w:pStyle w:val="berschrift2"/>
      </w:pPr>
      <w:bookmarkStart w:id="31" w:name="_Toc528845047"/>
      <w:bookmarkStart w:id="32" w:name="_Toc528872462"/>
      <w:r>
        <w:t>Arbeitsmodule</w:t>
      </w:r>
      <w:bookmarkEnd w:id="31"/>
      <w:bookmarkEnd w:id="32"/>
    </w:p>
    <w:p w:rsidR="009545EA" w:rsidRDefault="009545EA" w:rsidP="00E90738">
      <w:pPr>
        <w:pStyle w:val="berschrift2"/>
      </w:pPr>
      <w:bookmarkStart w:id="33" w:name="_Toc528845048"/>
      <w:bookmarkStart w:id="34" w:name="_Toc528872463"/>
      <w:r>
        <w:t>Gant</w:t>
      </w:r>
      <w:r w:rsidR="0088276E">
        <w:t>t</w:t>
      </w:r>
      <w:r>
        <w:t>-Diagramm</w:t>
      </w:r>
      <w:r w:rsidR="00B53D07">
        <w:t>, Meilensteine</w:t>
      </w:r>
      <w:bookmarkEnd w:id="33"/>
      <w:bookmarkEnd w:id="34"/>
    </w:p>
    <w:p w:rsidR="00B53D07" w:rsidRPr="00664F9F" w:rsidRDefault="00B53D07" w:rsidP="00E90738">
      <w:pPr>
        <w:pStyle w:val="berschrift2"/>
      </w:pPr>
      <w:bookmarkStart w:id="35" w:name="_Toc528845049"/>
      <w:bookmarkStart w:id="36" w:name="_Toc528872464"/>
      <w:r>
        <w:t>Gesetze, Vorschriften</w:t>
      </w:r>
      <w:bookmarkEnd w:id="35"/>
      <w:bookmarkEnd w:id="36"/>
    </w:p>
    <w:p w:rsidR="00ED1ABB" w:rsidRDefault="00ED1ABB" w:rsidP="00E90738">
      <w:pPr>
        <w:pStyle w:val="berschrift2"/>
      </w:pPr>
      <w:bookmarkStart w:id="37" w:name="_Toc528845050"/>
      <w:bookmarkStart w:id="38" w:name="_Toc528872465"/>
      <w:r>
        <w:t>Kalkulation</w:t>
      </w:r>
      <w:bookmarkEnd w:id="37"/>
      <w:bookmarkEnd w:id="38"/>
    </w:p>
    <w:p w:rsidR="0002311D" w:rsidRDefault="0009482B" w:rsidP="00E90738">
      <w:pPr>
        <w:pStyle w:val="berschrift3"/>
      </w:pPr>
      <w:bookmarkStart w:id="39" w:name="_Toc528845051"/>
      <w:bookmarkStart w:id="40" w:name="_Toc528872466"/>
      <w:r>
        <w:t>Notwendige</w:t>
      </w:r>
      <w:r w:rsidR="0002311D">
        <w:t xml:space="preserve"> Materialien</w:t>
      </w:r>
      <w:r w:rsidR="00447FBD">
        <w:t>, Sensoren</w:t>
      </w:r>
      <w:r w:rsidR="0002311D">
        <w:t xml:space="preserve"> und Bauelemente</w:t>
      </w:r>
      <w:bookmarkEnd w:id="39"/>
      <w:bookmarkEnd w:id="40"/>
    </w:p>
    <w:p w:rsidR="0088276E" w:rsidRDefault="0088276E" w:rsidP="00E90738">
      <w:pPr>
        <w:pStyle w:val="berschrift3"/>
      </w:pPr>
      <w:bookmarkStart w:id="41" w:name="_Toc528845052"/>
      <w:bookmarkStart w:id="42" w:name="_Toc528872467"/>
      <w:r>
        <w:t>Kosten</w:t>
      </w:r>
      <w:bookmarkEnd w:id="41"/>
      <w:bookmarkEnd w:id="42"/>
    </w:p>
    <w:p w:rsidR="000B1F38" w:rsidRPr="000B1F38" w:rsidRDefault="000B1F38" w:rsidP="000B1F38">
      <w:pPr>
        <w:pStyle w:val="Flietext"/>
      </w:pPr>
    </w:p>
    <w:p w:rsidR="00ED1ABB" w:rsidRPr="00ED1ABB" w:rsidRDefault="005F095A" w:rsidP="00ED1ABB">
      <w:pPr>
        <w:pStyle w:val="berschrift1"/>
      </w:pPr>
      <w:bookmarkStart w:id="43" w:name="_Toc528845053"/>
      <w:bookmarkStart w:id="44" w:name="_Toc528872468"/>
      <w:r>
        <w:lastRenderedPageBreak/>
        <w:t>Praktische Realisierung</w:t>
      </w:r>
      <w:bookmarkEnd w:id="43"/>
      <w:bookmarkEnd w:id="44"/>
    </w:p>
    <w:p w:rsidR="00F87CDE" w:rsidRDefault="00F87CDE" w:rsidP="00E90738">
      <w:pPr>
        <w:pStyle w:val="berschrift2"/>
      </w:pPr>
      <w:bookmarkStart w:id="45" w:name="_Toc528845054"/>
      <w:bookmarkStart w:id="46" w:name="_Toc528872469"/>
      <w:r w:rsidRPr="00E90738">
        <w:t>Theoretische</w:t>
      </w:r>
      <w:r w:rsidRPr="00F87CDE">
        <w:t xml:space="preserve"> Grundlagen</w:t>
      </w:r>
      <w:bookmarkEnd w:id="45"/>
      <w:bookmarkEnd w:id="46"/>
      <w:r w:rsidRPr="00F87CDE">
        <w:t xml:space="preserve"> </w:t>
      </w:r>
    </w:p>
    <w:p w:rsidR="00972716" w:rsidRDefault="00B53D07" w:rsidP="00E90738">
      <w:pPr>
        <w:pStyle w:val="berschrift2"/>
      </w:pPr>
      <w:bookmarkStart w:id="47" w:name="_Toc528691541"/>
      <w:bookmarkStart w:id="48" w:name="_Toc528845055"/>
      <w:bookmarkStart w:id="49" w:name="_Toc528872470"/>
      <w:r>
        <w:t>Auswahl der Komponenten</w:t>
      </w:r>
      <w:bookmarkEnd w:id="47"/>
      <w:bookmarkEnd w:id="48"/>
      <w:bookmarkEnd w:id="49"/>
      <w:r w:rsidR="00FB6677" w:rsidRPr="00984D2C">
        <w:t xml:space="preserve"> </w:t>
      </w:r>
    </w:p>
    <w:p w:rsidR="00A02420" w:rsidRDefault="00972716" w:rsidP="00E90738">
      <w:pPr>
        <w:pStyle w:val="berschrift2"/>
      </w:pPr>
      <w:bookmarkStart w:id="50" w:name="_Toc528845056"/>
      <w:bookmarkStart w:id="51" w:name="_Toc528872471"/>
      <w:r>
        <w:t>Ausführung</w:t>
      </w:r>
      <w:bookmarkEnd w:id="50"/>
      <w:bookmarkEnd w:id="51"/>
    </w:p>
    <w:p w:rsidR="007470FD" w:rsidRDefault="0009482B" w:rsidP="00E90738">
      <w:pPr>
        <w:pStyle w:val="berschrift3"/>
      </w:pPr>
      <w:bookmarkStart w:id="52" w:name="_Toc528845057"/>
      <w:bookmarkStart w:id="53" w:name="_Toc528872472"/>
      <w:r w:rsidRPr="00E90738">
        <w:t>M</w:t>
      </w:r>
      <w:r w:rsidR="007470FD" w:rsidRPr="00E90738">
        <w:t>odul</w:t>
      </w:r>
      <w:r w:rsidR="007470FD">
        <w:t xml:space="preserve"> 1 (Softwareentwicklung)</w:t>
      </w:r>
      <w:bookmarkEnd w:id="52"/>
      <w:bookmarkEnd w:id="53"/>
    </w:p>
    <w:p w:rsidR="0009482B" w:rsidRPr="005F095A" w:rsidRDefault="0009482B" w:rsidP="00E90738">
      <w:pPr>
        <w:pStyle w:val="berschrift3"/>
      </w:pPr>
      <w:bookmarkStart w:id="54" w:name="_Toc528845058"/>
      <w:bookmarkStart w:id="55" w:name="_Toc528872473"/>
      <w:r>
        <w:t xml:space="preserve">Modul </w:t>
      </w:r>
      <w:r w:rsidR="0070270E">
        <w:t>2</w:t>
      </w:r>
      <w:r>
        <w:t xml:space="preserve"> (Schaltungsentwurf und </w:t>
      </w:r>
      <w:proofErr w:type="spellStart"/>
      <w:r>
        <w:t>Platinenlayout</w:t>
      </w:r>
      <w:proofErr w:type="spellEnd"/>
      <w:r>
        <w:t>)</w:t>
      </w:r>
      <w:bookmarkEnd w:id="54"/>
      <w:bookmarkEnd w:id="55"/>
    </w:p>
    <w:p w:rsidR="005F095A" w:rsidRPr="005F095A" w:rsidRDefault="0009482B" w:rsidP="00E90738">
      <w:pPr>
        <w:pStyle w:val="berschrift3"/>
      </w:pPr>
      <w:bookmarkStart w:id="56" w:name="_Toc528845059"/>
      <w:bookmarkStart w:id="57" w:name="_Toc528872474"/>
      <w:r>
        <w:t>M</w:t>
      </w:r>
      <w:r w:rsidR="001360E9">
        <w:t xml:space="preserve">odul </w:t>
      </w:r>
      <w:r w:rsidR="0070270E">
        <w:t>3</w:t>
      </w:r>
      <w:r w:rsidR="001360E9">
        <w:t xml:space="preserve"> (Gehäuse</w:t>
      </w:r>
      <w:r w:rsidR="007470FD">
        <w:t>konstruktion</w:t>
      </w:r>
      <w:r w:rsidR="001360E9">
        <w:t>)</w:t>
      </w:r>
      <w:bookmarkEnd w:id="56"/>
      <w:bookmarkEnd w:id="57"/>
    </w:p>
    <w:p w:rsidR="005F095A" w:rsidRPr="005F095A" w:rsidRDefault="005F095A" w:rsidP="005F095A">
      <w:pPr>
        <w:pStyle w:val="Flietext"/>
      </w:pPr>
    </w:p>
    <w:p w:rsidR="004E31B5" w:rsidRDefault="004E31B5" w:rsidP="00AB19F1">
      <w:pPr>
        <w:pStyle w:val="Flietext"/>
        <w:rPr>
          <w:color w:val="000000" w:themeColor="text1"/>
        </w:rPr>
      </w:pPr>
    </w:p>
    <w:p w:rsidR="00456ECE" w:rsidRDefault="000F1942" w:rsidP="0006440B">
      <w:pPr>
        <w:pStyle w:val="berschrift1"/>
      </w:pPr>
      <w:bookmarkStart w:id="58" w:name="_Toc528845060"/>
      <w:bookmarkStart w:id="59" w:name="_Toc528872475"/>
      <w:r>
        <w:lastRenderedPageBreak/>
        <w:t>Inbetriebnahme</w:t>
      </w:r>
      <w:bookmarkEnd w:id="58"/>
      <w:bookmarkEnd w:id="59"/>
    </w:p>
    <w:p w:rsidR="000F1942" w:rsidRDefault="000F1942" w:rsidP="00E90738">
      <w:pPr>
        <w:pStyle w:val="berschrift2"/>
      </w:pPr>
      <w:bookmarkStart w:id="60" w:name="_Toc528845061"/>
      <w:bookmarkStart w:id="61" w:name="_Toc528872476"/>
      <w:r>
        <w:t>Prüfung des Betriebssystems</w:t>
      </w:r>
      <w:bookmarkEnd w:id="60"/>
      <w:bookmarkEnd w:id="61"/>
    </w:p>
    <w:p w:rsidR="005860CC" w:rsidRDefault="005860CC" w:rsidP="00E90738">
      <w:pPr>
        <w:pStyle w:val="berschrift2"/>
      </w:pPr>
      <w:bookmarkStart w:id="62" w:name="_Toc528845062"/>
      <w:bookmarkStart w:id="63" w:name="_Toc528872477"/>
      <w:r>
        <w:t>Test der entwickelten Platine</w:t>
      </w:r>
      <w:bookmarkEnd w:id="62"/>
      <w:bookmarkEnd w:id="63"/>
    </w:p>
    <w:p w:rsidR="000F1942" w:rsidRDefault="000F1942" w:rsidP="00E90738">
      <w:pPr>
        <w:pStyle w:val="berschrift2"/>
      </w:pPr>
      <w:bookmarkStart w:id="64" w:name="_Toc528845063"/>
      <w:bookmarkStart w:id="65" w:name="_Toc528872478"/>
      <w:r>
        <w:t>Verdrahtung aller Komponenten</w:t>
      </w:r>
      <w:bookmarkEnd w:id="64"/>
      <w:bookmarkEnd w:id="65"/>
    </w:p>
    <w:p w:rsidR="005860CC" w:rsidRDefault="005860CC" w:rsidP="00E90738">
      <w:pPr>
        <w:pStyle w:val="berschrift2"/>
      </w:pPr>
      <w:bookmarkStart w:id="66" w:name="_Toc528845064"/>
      <w:bookmarkStart w:id="67" w:name="_Toc528872479"/>
      <w:r>
        <w:t>Kalibrierung der Sensoren</w:t>
      </w:r>
      <w:bookmarkEnd w:id="66"/>
      <w:bookmarkEnd w:id="67"/>
    </w:p>
    <w:p w:rsidR="000F1942" w:rsidRDefault="000F1942" w:rsidP="00E90738">
      <w:pPr>
        <w:pStyle w:val="berschrift2"/>
      </w:pPr>
      <w:bookmarkStart w:id="68" w:name="_Toc528845065"/>
      <w:bookmarkStart w:id="69" w:name="_Toc528872480"/>
      <w:r>
        <w:t>Funktionstest</w:t>
      </w:r>
      <w:bookmarkEnd w:id="68"/>
      <w:bookmarkEnd w:id="69"/>
    </w:p>
    <w:p w:rsidR="00071F15" w:rsidRPr="00071F15" w:rsidRDefault="00071F15" w:rsidP="00071F15">
      <w:pPr>
        <w:pStyle w:val="Flietext"/>
      </w:pPr>
    </w:p>
    <w:p w:rsidR="00357006" w:rsidRPr="000F1942" w:rsidRDefault="000561DD" w:rsidP="00357006">
      <w:pPr>
        <w:pStyle w:val="berschrift1"/>
      </w:pPr>
      <w:bookmarkStart w:id="70" w:name="_Toc528845066"/>
      <w:bookmarkStart w:id="71" w:name="_Toc528872481"/>
      <w:r>
        <w:lastRenderedPageBreak/>
        <w:t>Ergebnis</w:t>
      </w:r>
      <w:bookmarkEnd w:id="70"/>
      <w:bookmarkEnd w:id="71"/>
    </w:p>
    <w:p w:rsidR="000F55BC" w:rsidRDefault="000561DD" w:rsidP="00E90738">
      <w:pPr>
        <w:pStyle w:val="berschrift2"/>
      </w:pPr>
      <w:bookmarkStart w:id="72" w:name="_Toc528845067"/>
      <w:bookmarkStart w:id="73" w:name="_Toc528872482"/>
      <w:r>
        <w:t>Fazit</w:t>
      </w:r>
      <w:bookmarkEnd w:id="72"/>
      <w:bookmarkEnd w:id="73"/>
    </w:p>
    <w:p w:rsidR="000561DD" w:rsidRDefault="000561DD" w:rsidP="00E90738">
      <w:pPr>
        <w:pStyle w:val="berschrift2"/>
      </w:pPr>
      <w:bookmarkStart w:id="74" w:name="_Toc528845068"/>
      <w:bookmarkStart w:id="75" w:name="_Toc528872483"/>
      <w:r>
        <w:t>Ausblick</w:t>
      </w:r>
      <w:bookmarkEnd w:id="74"/>
      <w:bookmarkEnd w:id="75"/>
    </w:p>
    <w:p w:rsidR="00B57BAA" w:rsidRPr="00B57BAA" w:rsidRDefault="00B57BAA" w:rsidP="00B57BAA">
      <w:pPr>
        <w:pStyle w:val="Flietext"/>
        <w:rPr>
          <w:lang w:eastAsia="de-DE"/>
        </w:rPr>
      </w:pPr>
    </w:p>
    <w:p w:rsidR="00B76702" w:rsidRPr="006D5B33" w:rsidRDefault="00B76702" w:rsidP="006D5B33">
      <w:pPr>
        <w:pStyle w:val="Flietext"/>
      </w:pPr>
    </w:p>
    <w:p w:rsidR="00EE60AD" w:rsidRDefault="00EE60AD" w:rsidP="00EE60AD">
      <w:pPr>
        <w:pStyle w:val="berschrift1"/>
      </w:pPr>
      <w:bookmarkStart w:id="76" w:name="_Toc528845069"/>
      <w:bookmarkStart w:id="77" w:name="_Toc528872484"/>
      <w:r>
        <w:lastRenderedPageBreak/>
        <w:t>Literaturverzeichnis</w:t>
      </w:r>
      <w:bookmarkEnd w:id="76"/>
      <w:bookmarkEnd w:id="77"/>
    </w:p>
    <w:p w:rsidR="008652A6" w:rsidRDefault="008652A6" w:rsidP="00AC6958">
      <w:pPr>
        <w:pStyle w:val="Flietext"/>
      </w:pPr>
    </w:p>
    <w:p w:rsidR="008652A6" w:rsidRDefault="008652A6" w:rsidP="00AC6958">
      <w:pPr>
        <w:pStyle w:val="Flietext"/>
      </w:pPr>
    </w:p>
    <w:p w:rsidR="00F20DA1" w:rsidRDefault="00F20DA1" w:rsidP="00AC6958">
      <w:pPr>
        <w:pStyle w:val="Flietext"/>
      </w:pPr>
    </w:p>
    <w:p w:rsidR="00DC5864" w:rsidRDefault="00DC5864" w:rsidP="00DC5864">
      <w:pPr>
        <w:pStyle w:val="berschrift1"/>
      </w:pPr>
      <w:bookmarkStart w:id="78" w:name="_Toc528845070"/>
      <w:bookmarkStart w:id="79" w:name="_Toc528872485"/>
      <w:r w:rsidRPr="00DC5864">
        <w:lastRenderedPageBreak/>
        <w:t>Abbildungsverzeichnis</w:t>
      </w:r>
      <w:bookmarkEnd w:id="78"/>
      <w:bookmarkEnd w:id="79"/>
    </w:p>
    <w:p w:rsidR="00E5021F" w:rsidRDefault="00071F15">
      <w:pPr>
        <w:pStyle w:val="Abbildungsverzeichnis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de-DE"/>
        </w:rPr>
      </w:pPr>
      <w:r>
        <w:fldChar w:fldCharType="begin"/>
      </w:r>
      <w:r>
        <w:instrText xml:space="preserve"> TOC \f F \h \z \t "# Bildunterschrift" \c </w:instrText>
      </w:r>
      <w:r>
        <w:fldChar w:fldCharType="separate"/>
      </w:r>
      <w:hyperlink w:anchor="_Toc528872487" w:history="1">
        <w:r w:rsidR="00E5021F" w:rsidRPr="00247907">
          <w:rPr>
            <w:rStyle w:val="Hyperlink"/>
            <w:noProof/>
          </w:rPr>
          <w:t>Bild 1-1: Bildtext</w:t>
        </w:r>
        <w:r w:rsidR="00E5021F">
          <w:rPr>
            <w:noProof/>
            <w:webHidden/>
          </w:rPr>
          <w:tab/>
        </w:r>
        <w:r w:rsidR="00E5021F">
          <w:rPr>
            <w:noProof/>
            <w:webHidden/>
          </w:rPr>
          <w:fldChar w:fldCharType="begin"/>
        </w:r>
        <w:r w:rsidR="00E5021F">
          <w:rPr>
            <w:noProof/>
            <w:webHidden/>
          </w:rPr>
          <w:instrText xml:space="preserve"> PAGEREF _Toc528872487 \h </w:instrText>
        </w:r>
        <w:r w:rsidR="00E5021F">
          <w:rPr>
            <w:noProof/>
            <w:webHidden/>
          </w:rPr>
        </w:r>
        <w:r w:rsidR="00E5021F">
          <w:rPr>
            <w:noProof/>
            <w:webHidden/>
          </w:rPr>
          <w:fldChar w:fldCharType="separate"/>
        </w:r>
        <w:r w:rsidR="00E5021F">
          <w:rPr>
            <w:noProof/>
            <w:webHidden/>
          </w:rPr>
          <w:t>7</w:t>
        </w:r>
        <w:r w:rsidR="00E5021F">
          <w:rPr>
            <w:noProof/>
            <w:webHidden/>
          </w:rPr>
          <w:fldChar w:fldCharType="end"/>
        </w:r>
      </w:hyperlink>
    </w:p>
    <w:p w:rsidR="00E5021F" w:rsidRDefault="0028480F">
      <w:pPr>
        <w:pStyle w:val="Abbildungsverzeichnis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de-DE"/>
        </w:rPr>
      </w:pPr>
      <w:hyperlink w:anchor="_Toc528872488" w:history="1">
        <w:r w:rsidR="00E5021F" w:rsidRPr="00247907">
          <w:rPr>
            <w:rStyle w:val="Hyperlink"/>
            <w:noProof/>
          </w:rPr>
          <w:t>Bild 1-2: Bildtext</w:t>
        </w:r>
        <w:r w:rsidR="00E5021F">
          <w:rPr>
            <w:noProof/>
            <w:webHidden/>
          </w:rPr>
          <w:tab/>
        </w:r>
        <w:r w:rsidR="00E5021F">
          <w:rPr>
            <w:noProof/>
            <w:webHidden/>
          </w:rPr>
          <w:fldChar w:fldCharType="begin"/>
        </w:r>
        <w:r w:rsidR="00E5021F">
          <w:rPr>
            <w:noProof/>
            <w:webHidden/>
          </w:rPr>
          <w:instrText xml:space="preserve"> PAGEREF _Toc528872488 \h </w:instrText>
        </w:r>
        <w:r w:rsidR="00E5021F">
          <w:rPr>
            <w:noProof/>
            <w:webHidden/>
          </w:rPr>
        </w:r>
        <w:r w:rsidR="00E5021F">
          <w:rPr>
            <w:noProof/>
            <w:webHidden/>
          </w:rPr>
          <w:fldChar w:fldCharType="separate"/>
        </w:r>
        <w:r w:rsidR="00E5021F">
          <w:rPr>
            <w:noProof/>
            <w:webHidden/>
          </w:rPr>
          <w:t>7</w:t>
        </w:r>
        <w:r w:rsidR="00E5021F">
          <w:rPr>
            <w:noProof/>
            <w:webHidden/>
          </w:rPr>
          <w:fldChar w:fldCharType="end"/>
        </w:r>
      </w:hyperlink>
    </w:p>
    <w:p w:rsidR="00E5021F" w:rsidRDefault="0028480F">
      <w:pPr>
        <w:pStyle w:val="Abbildungsverzeichnis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de-DE"/>
        </w:rPr>
      </w:pPr>
      <w:hyperlink w:anchor="_Toc528872489" w:history="1">
        <w:r w:rsidR="00E5021F" w:rsidRPr="00247907">
          <w:rPr>
            <w:rStyle w:val="Hyperlink"/>
            <w:noProof/>
          </w:rPr>
          <w:t>Bild 1-3: Bildtext</w:t>
        </w:r>
        <w:r w:rsidR="00E5021F">
          <w:rPr>
            <w:noProof/>
            <w:webHidden/>
          </w:rPr>
          <w:tab/>
        </w:r>
        <w:r w:rsidR="00E5021F">
          <w:rPr>
            <w:noProof/>
            <w:webHidden/>
          </w:rPr>
          <w:fldChar w:fldCharType="begin"/>
        </w:r>
        <w:r w:rsidR="00E5021F">
          <w:rPr>
            <w:noProof/>
            <w:webHidden/>
          </w:rPr>
          <w:instrText xml:space="preserve"> PAGEREF _Toc528872489 \h </w:instrText>
        </w:r>
        <w:r w:rsidR="00E5021F">
          <w:rPr>
            <w:noProof/>
            <w:webHidden/>
          </w:rPr>
        </w:r>
        <w:r w:rsidR="00E5021F">
          <w:rPr>
            <w:noProof/>
            <w:webHidden/>
          </w:rPr>
          <w:fldChar w:fldCharType="separate"/>
        </w:r>
        <w:r w:rsidR="00E5021F">
          <w:rPr>
            <w:noProof/>
            <w:webHidden/>
          </w:rPr>
          <w:t>7</w:t>
        </w:r>
        <w:r w:rsidR="00E5021F">
          <w:rPr>
            <w:noProof/>
            <w:webHidden/>
          </w:rPr>
          <w:fldChar w:fldCharType="end"/>
        </w:r>
      </w:hyperlink>
    </w:p>
    <w:p w:rsidR="00E5021F" w:rsidRDefault="0028480F">
      <w:pPr>
        <w:pStyle w:val="Abbildungsverzeichnis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de-DE"/>
        </w:rPr>
      </w:pPr>
      <w:hyperlink w:anchor="_Toc528872490" w:history="1">
        <w:r w:rsidR="00E5021F" w:rsidRPr="00247907">
          <w:rPr>
            <w:rStyle w:val="Hyperlink"/>
            <w:noProof/>
          </w:rPr>
          <w:t>Bild 1-4: Bildtext</w:t>
        </w:r>
        <w:r w:rsidR="00E5021F">
          <w:rPr>
            <w:noProof/>
            <w:webHidden/>
          </w:rPr>
          <w:tab/>
        </w:r>
        <w:r w:rsidR="00E5021F">
          <w:rPr>
            <w:noProof/>
            <w:webHidden/>
          </w:rPr>
          <w:fldChar w:fldCharType="begin"/>
        </w:r>
        <w:r w:rsidR="00E5021F">
          <w:rPr>
            <w:noProof/>
            <w:webHidden/>
          </w:rPr>
          <w:instrText xml:space="preserve"> PAGEREF _Toc528872490 \h </w:instrText>
        </w:r>
        <w:r w:rsidR="00E5021F">
          <w:rPr>
            <w:noProof/>
            <w:webHidden/>
          </w:rPr>
        </w:r>
        <w:r w:rsidR="00E5021F">
          <w:rPr>
            <w:noProof/>
            <w:webHidden/>
          </w:rPr>
          <w:fldChar w:fldCharType="separate"/>
        </w:r>
        <w:r w:rsidR="00E5021F">
          <w:rPr>
            <w:noProof/>
            <w:webHidden/>
          </w:rPr>
          <w:t>7</w:t>
        </w:r>
        <w:r w:rsidR="00E5021F">
          <w:rPr>
            <w:noProof/>
            <w:webHidden/>
          </w:rPr>
          <w:fldChar w:fldCharType="end"/>
        </w:r>
      </w:hyperlink>
    </w:p>
    <w:p w:rsidR="00E5021F" w:rsidRDefault="0028480F">
      <w:pPr>
        <w:pStyle w:val="Abbildungsverzeichnis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de-DE"/>
        </w:rPr>
      </w:pPr>
      <w:hyperlink w:anchor="_Toc528872491" w:history="1">
        <w:r w:rsidR="00E5021F" w:rsidRPr="00247907">
          <w:rPr>
            <w:rStyle w:val="Hyperlink"/>
            <w:noProof/>
          </w:rPr>
          <w:t>Bild 1-5: Bildtext</w:t>
        </w:r>
        <w:r w:rsidR="00E5021F">
          <w:rPr>
            <w:noProof/>
            <w:webHidden/>
          </w:rPr>
          <w:tab/>
        </w:r>
        <w:r w:rsidR="00E5021F">
          <w:rPr>
            <w:noProof/>
            <w:webHidden/>
          </w:rPr>
          <w:fldChar w:fldCharType="begin"/>
        </w:r>
        <w:r w:rsidR="00E5021F">
          <w:rPr>
            <w:noProof/>
            <w:webHidden/>
          </w:rPr>
          <w:instrText xml:space="preserve"> PAGEREF _Toc528872491 \h </w:instrText>
        </w:r>
        <w:r w:rsidR="00E5021F">
          <w:rPr>
            <w:noProof/>
            <w:webHidden/>
          </w:rPr>
        </w:r>
        <w:r w:rsidR="00E5021F">
          <w:rPr>
            <w:noProof/>
            <w:webHidden/>
          </w:rPr>
          <w:fldChar w:fldCharType="separate"/>
        </w:r>
        <w:r w:rsidR="00E5021F">
          <w:rPr>
            <w:noProof/>
            <w:webHidden/>
          </w:rPr>
          <w:t>7</w:t>
        </w:r>
        <w:r w:rsidR="00E5021F">
          <w:rPr>
            <w:noProof/>
            <w:webHidden/>
          </w:rPr>
          <w:fldChar w:fldCharType="end"/>
        </w:r>
      </w:hyperlink>
    </w:p>
    <w:p w:rsidR="00DC5864" w:rsidRDefault="00071F15" w:rsidP="00DC5864">
      <w:pPr>
        <w:pStyle w:val="Flietext"/>
      </w:pPr>
      <w:r>
        <w:fldChar w:fldCharType="end"/>
      </w:r>
    </w:p>
    <w:p w:rsidR="00635617" w:rsidRPr="00263F39" w:rsidRDefault="00635617" w:rsidP="00263F39">
      <w:pPr>
        <w:pStyle w:val="Flietext"/>
      </w:pPr>
    </w:p>
    <w:p w:rsidR="00635617" w:rsidRPr="00263F39" w:rsidRDefault="00635617" w:rsidP="00263F39">
      <w:pPr>
        <w:pStyle w:val="Flietext"/>
      </w:pPr>
    </w:p>
    <w:p w:rsidR="00635617" w:rsidRPr="00263F39" w:rsidRDefault="00635617" w:rsidP="00263F39">
      <w:pPr>
        <w:pStyle w:val="Flietext"/>
      </w:pPr>
    </w:p>
    <w:p w:rsidR="00635617" w:rsidRPr="00263F39" w:rsidRDefault="00635617" w:rsidP="00263F39">
      <w:pPr>
        <w:pStyle w:val="Flietext"/>
      </w:pPr>
    </w:p>
    <w:p w:rsidR="00635617" w:rsidRPr="00263F39" w:rsidRDefault="00635617" w:rsidP="00263F39">
      <w:pPr>
        <w:pStyle w:val="Flietext"/>
      </w:pPr>
    </w:p>
    <w:p w:rsidR="00635617" w:rsidRPr="00263F39" w:rsidRDefault="00635617" w:rsidP="00263F39">
      <w:pPr>
        <w:pStyle w:val="Flietext"/>
        <w:sectPr w:rsidR="00635617" w:rsidRPr="00263F39" w:rsidSect="00447FBD">
          <w:footerReference w:type="default" r:id="rId11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A81646" w:rsidRPr="000A1E99" w:rsidRDefault="00A81646" w:rsidP="00A81646">
      <w:pPr>
        <w:pStyle w:val="berschrift1"/>
        <w:numPr>
          <w:ilvl w:val="0"/>
          <w:numId w:val="0"/>
        </w:numPr>
      </w:pPr>
      <w:bookmarkStart w:id="80" w:name="_Toc528845071"/>
      <w:bookmarkStart w:id="81" w:name="_Toc528872486"/>
      <w:r>
        <w:lastRenderedPageBreak/>
        <w:t>Anhang</w:t>
      </w:r>
      <w:bookmarkEnd w:id="80"/>
      <w:bookmarkEnd w:id="81"/>
    </w:p>
    <w:p w:rsidR="00A81646" w:rsidRPr="00205BC1" w:rsidRDefault="00A81646" w:rsidP="00205BC1">
      <w:pPr>
        <w:pStyle w:val="Flietext"/>
      </w:pPr>
    </w:p>
    <w:p w:rsidR="00A81646" w:rsidRPr="00205BC1" w:rsidRDefault="00A81646" w:rsidP="00205BC1">
      <w:pPr>
        <w:pStyle w:val="Flietext"/>
      </w:pPr>
    </w:p>
    <w:sectPr w:rsidR="00A81646" w:rsidRPr="00205BC1" w:rsidSect="00FC66D7"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1">
      <wne:macro wne:macroName="TEMPLATEPROJECT.NEWMACROS.FELDER_AKTUALISIEREN"/>
    </wne:keymap>
    <wne:keymap wne:kcmPrimary="044E">
      <wne:macro wne:macroName="TEMPLATEPROJECT.NEWMACROS.AUTOBILDNUM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3C9" w:rsidRDefault="00C173C9" w:rsidP="001D1F20">
      <w:pPr>
        <w:spacing w:after="0" w:line="240" w:lineRule="auto"/>
      </w:pPr>
      <w:r>
        <w:separator/>
      </w:r>
    </w:p>
  </w:endnote>
  <w:endnote w:type="continuationSeparator" w:id="0">
    <w:p w:rsidR="00C173C9" w:rsidRDefault="00C173C9" w:rsidP="001D1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C9" w:rsidRDefault="00C173C9" w:rsidP="00060D97">
    <w:pPr>
      <w:pStyle w:val="Fuzeile"/>
    </w:pPr>
    <w:r>
      <w:tab/>
    </w:r>
    <w:r>
      <w:tab/>
    </w:r>
    <w:r>
      <w:fldChar w:fldCharType="begin"/>
    </w:r>
    <w:r>
      <w:instrText xml:space="preserve"> Page </w:instrText>
    </w:r>
    <w:r>
      <w:fldChar w:fldCharType="separate"/>
    </w:r>
    <w:r w:rsidR="0028480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3C9" w:rsidRDefault="00C173C9" w:rsidP="001D1F20">
      <w:pPr>
        <w:spacing w:after="0" w:line="240" w:lineRule="auto"/>
      </w:pPr>
      <w:r>
        <w:separator/>
      </w:r>
    </w:p>
  </w:footnote>
  <w:footnote w:type="continuationSeparator" w:id="0">
    <w:p w:rsidR="00C173C9" w:rsidRDefault="00C173C9" w:rsidP="001D1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62480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7D6AC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6F267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1905C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0A6E1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9541D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02A55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A80C7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1E8F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F18F7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5D63AE"/>
    <w:multiLevelType w:val="hybridMultilevel"/>
    <w:tmpl w:val="9B1ADC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A11BF6"/>
    <w:multiLevelType w:val="hybridMultilevel"/>
    <w:tmpl w:val="51C8E46A"/>
    <w:lvl w:ilvl="0" w:tplc="36E69CFC">
      <w:start w:val="1"/>
      <w:numFmt w:val="decimal"/>
      <w:pStyle w:val="Num-List"/>
      <w:lvlText w:val="%1."/>
      <w:lvlJc w:val="right"/>
      <w:pPr>
        <w:ind w:left="86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82" w:hanging="360"/>
      </w:pPr>
    </w:lvl>
    <w:lvl w:ilvl="2" w:tplc="0407001B" w:tentative="1">
      <w:start w:val="1"/>
      <w:numFmt w:val="lowerRoman"/>
      <w:lvlText w:val="%3."/>
      <w:lvlJc w:val="right"/>
      <w:pPr>
        <w:ind w:left="2302" w:hanging="180"/>
      </w:pPr>
    </w:lvl>
    <w:lvl w:ilvl="3" w:tplc="0407000F" w:tentative="1">
      <w:start w:val="1"/>
      <w:numFmt w:val="decimal"/>
      <w:lvlText w:val="%4."/>
      <w:lvlJc w:val="left"/>
      <w:pPr>
        <w:ind w:left="3022" w:hanging="360"/>
      </w:pPr>
    </w:lvl>
    <w:lvl w:ilvl="4" w:tplc="04070019" w:tentative="1">
      <w:start w:val="1"/>
      <w:numFmt w:val="lowerLetter"/>
      <w:lvlText w:val="%5."/>
      <w:lvlJc w:val="left"/>
      <w:pPr>
        <w:ind w:left="3742" w:hanging="360"/>
      </w:pPr>
    </w:lvl>
    <w:lvl w:ilvl="5" w:tplc="0407001B" w:tentative="1">
      <w:start w:val="1"/>
      <w:numFmt w:val="lowerRoman"/>
      <w:lvlText w:val="%6."/>
      <w:lvlJc w:val="right"/>
      <w:pPr>
        <w:ind w:left="4462" w:hanging="180"/>
      </w:pPr>
    </w:lvl>
    <w:lvl w:ilvl="6" w:tplc="0407000F" w:tentative="1">
      <w:start w:val="1"/>
      <w:numFmt w:val="decimal"/>
      <w:lvlText w:val="%7."/>
      <w:lvlJc w:val="left"/>
      <w:pPr>
        <w:ind w:left="5182" w:hanging="360"/>
      </w:pPr>
    </w:lvl>
    <w:lvl w:ilvl="7" w:tplc="04070019" w:tentative="1">
      <w:start w:val="1"/>
      <w:numFmt w:val="lowerLetter"/>
      <w:lvlText w:val="%8."/>
      <w:lvlJc w:val="left"/>
      <w:pPr>
        <w:ind w:left="5902" w:hanging="360"/>
      </w:pPr>
    </w:lvl>
    <w:lvl w:ilvl="8" w:tplc="040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193C411D"/>
    <w:multiLevelType w:val="multilevel"/>
    <w:tmpl w:val="58D416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1012337"/>
    <w:multiLevelType w:val="multilevel"/>
    <w:tmpl w:val="EA649ED8"/>
    <w:styleLink w:val="Gliederung"/>
    <w:lvl w:ilvl="0">
      <w:start w:val="1"/>
      <w:numFmt w:val="decimal"/>
      <w:pStyle w:val="berschrift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26E6668"/>
    <w:multiLevelType w:val="multilevel"/>
    <w:tmpl w:val="0407001D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40A666F2"/>
    <w:multiLevelType w:val="hybridMultilevel"/>
    <w:tmpl w:val="C3FE84D6"/>
    <w:lvl w:ilvl="0" w:tplc="AEF4697A">
      <w:start w:val="1"/>
      <w:numFmt w:val="bullet"/>
      <w:pStyle w:val="Punkt-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D369D7"/>
    <w:multiLevelType w:val="multilevel"/>
    <w:tmpl w:val="0407001D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6AB431A"/>
    <w:multiLevelType w:val="multilevel"/>
    <w:tmpl w:val="1094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A8765C9"/>
    <w:multiLevelType w:val="hybridMultilevel"/>
    <w:tmpl w:val="9C2A7CA4"/>
    <w:lvl w:ilvl="0" w:tplc="286ACEBA">
      <w:start w:val="1"/>
      <w:numFmt w:val="lowerLetter"/>
      <w:pStyle w:val="Aplha-List"/>
      <w:lvlText w:val="%1)"/>
      <w:lvlJc w:val="righ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5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</w:num>
  <w:num w:numId="16">
    <w:abstractNumId w:val="12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5"/>
  </w:num>
  <w:num w:numId="20">
    <w:abstractNumId w:val="15"/>
  </w:num>
  <w:num w:numId="21">
    <w:abstractNumId w:val="15"/>
  </w:num>
  <w:num w:numId="22">
    <w:abstractNumId w:val="1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75"/>
    <w:rsid w:val="00004B40"/>
    <w:rsid w:val="0002017C"/>
    <w:rsid w:val="0002311D"/>
    <w:rsid w:val="00027AE8"/>
    <w:rsid w:val="00030555"/>
    <w:rsid w:val="0003639B"/>
    <w:rsid w:val="00037762"/>
    <w:rsid w:val="000456BD"/>
    <w:rsid w:val="00050B82"/>
    <w:rsid w:val="000561DD"/>
    <w:rsid w:val="00056602"/>
    <w:rsid w:val="000570D9"/>
    <w:rsid w:val="0006065A"/>
    <w:rsid w:val="00060D97"/>
    <w:rsid w:val="0006369B"/>
    <w:rsid w:val="00063C96"/>
    <w:rsid w:val="0006440B"/>
    <w:rsid w:val="00067A3F"/>
    <w:rsid w:val="00071F15"/>
    <w:rsid w:val="0007660A"/>
    <w:rsid w:val="0009482B"/>
    <w:rsid w:val="00095A10"/>
    <w:rsid w:val="000A3C0A"/>
    <w:rsid w:val="000B1B92"/>
    <w:rsid w:val="000B1F38"/>
    <w:rsid w:val="000B5266"/>
    <w:rsid w:val="000B65A2"/>
    <w:rsid w:val="000C4A16"/>
    <w:rsid w:val="000E3538"/>
    <w:rsid w:val="000E6789"/>
    <w:rsid w:val="000F1942"/>
    <w:rsid w:val="000F55BC"/>
    <w:rsid w:val="00103F4F"/>
    <w:rsid w:val="001100CF"/>
    <w:rsid w:val="00121747"/>
    <w:rsid w:val="00125B12"/>
    <w:rsid w:val="0013455C"/>
    <w:rsid w:val="001360E9"/>
    <w:rsid w:val="00143788"/>
    <w:rsid w:val="00144F64"/>
    <w:rsid w:val="00165CEF"/>
    <w:rsid w:val="00166E1F"/>
    <w:rsid w:val="001715C2"/>
    <w:rsid w:val="001743B0"/>
    <w:rsid w:val="00181FE8"/>
    <w:rsid w:val="00191064"/>
    <w:rsid w:val="001A06C9"/>
    <w:rsid w:val="001A3F75"/>
    <w:rsid w:val="001B5700"/>
    <w:rsid w:val="001C1DCC"/>
    <w:rsid w:val="001D1F20"/>
    <w:rsid w:val="001D214A"/>
    <w:rsid w:val="00200260"/>
    <w:rsid w:val="00205BC1"/>
    <w:rsid w:val="002079FD"/>
    <w:rsid w:val="00207CC8"/>
    <w:rsid w:val="002204E5"/>
    <w:rsid w:val="0022660E"/>
    <w:rsid w:val="0024250C"/>
    <w:rsid w:val="0025307E"/>
    <w:rsid w:val="00255144"/>
    <w:rsid w:val="00263F39"/>
    <w:rsid w:val="00270B9D"/>
    <w:rsid w:val="002731BB"/>
    <w:rsid w:val="0028480F"/>
    <w:rsid w:val="002A1C47"/>
    <w:rsid w:val="002A67AC"/>
    <w:rsid w:val="002B2593"/>
    <w:rsid w:val="002B799F"/>
    <w:rsid w:val="002C36B9"/>
    <w:rsid w:val="002D6CEA"/>
    <w:rsid w:val="002D6E66"/>
    <w:rsid w:val="003072B7"/>
    <w:rsid w:val="00321986"/>
    <w:rsid w:val="003265DE"/>
    <w:rsid w:val="00350D5B"/>
    <w:rsid w:val="0035297C"/>
    <w:rsid w:val="00357006"/>
    <w:rsid w:val="00362066"/>
    <w:rsid w:val="003673FE"/>
    <w:rsid w:val="00377DCC"/>
    <w:rsid w:val="003B3605"/>
    <w:rsid w:val="003B471C"/>
    <w:rsid w:val="003B5131"/>
    <w:rsid w:val="003D28B1"/>
    <w:rsid w:val="003D338E"/>
    <w:rsid w:val="003D3488"/>
    <w:rsid w:val="003D37F2"/>
    <w:rsid w:val="003D41D0"/>
    <w:rsid w:val="003E35D0"/>
    <w:rsid w:val="003E51BF"/>
    <w:rsid w:val="003F2908"/>
    <w:rsid w:val="003F63B6"/>
    <w:rsid w:val="00406598"/>
    <w:rsid w:val="00422767"/>
    <w:rsid w:val="004375AB"/>
    <w:rsid w:val="00444370"/>
    <w:rsid w:val="00447FBD"/>
    <w:rsid w:val="00450B19"/>
    <w:rsid w:val="00456ECE"/>
    <w:rsid w:val="0046493A"/>
    <w:rsid w:val="00470E07"/>
    <w:rsid w:val="00473BE1"/>
    <w:rsid w:val="00475675"/>
    <w:rsid w:val="00484FD7"/>
    <w:rsid w:val="004904AB"/>
    <w:rsid w:val="00492FED"/>
    <w:rsid w:val="00495CC3"/>
    <w:rsid w:val="004A54FF"/>
    <w:rsid w:val="004A60CF"/>
    <w:rsid w:val="004A762E"/>
    <w:rsid w:val="004B0A57"/>
    <w:rsid w:val="004C1090"/>
    <w:rsid w:val="004C763D"/>
    <w:rsid w:val="004D4A63"/>
    <w:rsid w:val="004E0ADC"/>
    <w:rsid w:val="004E1948"/>
    <w:rsid w:val="004E31B5"/>
    <w:rsid w:val="004E3667"/>
    <w:rsid w:val="004E653C"/>
    <w:rsid w:val="004E6D8B"/>
    <w:rsid w:val="004F2C0A"/>
    <w:rsid w:val="005144FB"/>
    <w:rsid w:val="00514F63"/>
    <w:rsid w:val="00517E06"/>
    <w:rsid w:val="005349DD"/>
    <w:rsid w:val="00536C6B"/>
    <w:rsid w:val="00544749"/>
    <w:rsid w:val="005508CE"/>
    <w:rsid w:val="005558FB"/>
    <w:rsid w:val="005601AF"/>
    <w:rsid w:val="005615E8"/>
    <w:rsid w:val="005835A1"/>
    <w:rsid w:val="005860CC"/>
    <w:rsid w:val="00586D83"/>
    <w:rsid w:val="005875EA"/>
    <w:rsid w:val="00591E4F"/>
    <w:rsid w:val="005B6C47"/>
    <w:rsid w:val="005C572D"/>
    <w:rsid w:val="005C77A5"/>
    <w:rsid w:val="005D114D"/>
    <w:rsid w:val="005D3691"/>
    <w:rsid w:val="005D654F"/>
    <w:rsid w:val="005E18C2"/>
    <w:rsid w:val="005F095A"/>
    <w:rsid w:val="006061A9"/>
    <w:rsid w:val="00611B0E"/>
    <w:rsid w:val="006133F0"/>
    <w:rsid w:val="006138C9"/>
    <w:rsid w:val="00617E9E"/>
    <w:rsid w:val="00624D21"/>
    <w:rsid w:val="00635617"/>
    <w:rsid w:val="00640992"/>
    <w:rsid w:val="00641217"/>
    <w:rsid w:val="006436DB"/>
    <w:rsid w:val="00657463"/>
    <w:rsid w:val="006624E7"/>
    <w:rsid w:val="00665410"/>
    <w:rsid w:val="0067242F"/>
    <w:rsid w:val="00676A50"/>
    <w:rsid w:val="0068060C"/>
    <w:rsid w:val="00687A65"/>
    <w:rsid w:val="006904E6"/>
    <w:rsid w:val="00695F42"/>
    <w:rsid w:val="006A2DD9"/>
    <w:rsid w:val="006A5DC7"/>
    <w:rsid w:val="006B415E"/>
    <w:rsid w:val="006C2565"/>
    <w:rsid w:val="006D0234"/>
    <w:rsid w:val="006D5B33"/>
    <w:rsid w:val="006F003C"/>
    <w:rsid w:val="006F4E8C"/>
    <w:rsid w:val="0070270E"/>
    <w:rsid w:val="007172F5"/>
    <w:rsid w:val="00720241"/>
    <w:rsid w:val="007215EE"/>
    <w:rsid w:val="0072209C"/>
    <w:rsid w:val="00732402"/>
    <w:rsid w:val="0074108A"/>
    <w:rsid w:val="007416BD"/>
    <w:rsid w:val="007470FD"/>
    <w:rsid w:val="00750478"/>
    <w:rsid w:val="007549B5"/>
    <w:rsid w:val="007563E9"/>
    <w:rsid w:val="00760AB6"/>
    <w:rsid w:val="007660DD"/>
    <w:rsid w:val="00776591"/>
    <w:rsid w:val="0078316C"/>
    <w:rsid w:val="00784C72"/>
    <w:rsid w:val="00786058"/>
    <w:rsid w:val="0079402C"/>
    <w:rsid w:val="007A4C9D"/>
    <w:rsid w:val="007B04FB"/>
    <w:rsid w:val="007B5D98"/>
    <w:rsid w:val="007C449B"/>
    <w:rsid w:val="007C738F"/>
    <w:rsid w:val="007D2335"/>
    <w:rsid w:val="007D5163"/>
    <w:rsid w:val="00804DD0"/>
    <w:rsid w:val="00806E97"/>
    <w:rsid w:val="00806ED4"/>
    <w:rsid w:val="00811079"/>
    <w:rsid w:val="00813CB2"/>
    <w:rsid w:val="0082132D"/>
    <w:rsid w:val="0082148A"/>
    <w:rsid w:val="00833A71"/>
    <w:rsid w:val="00837457"/>
    <w:rsid w:val="00846503"/>
    <w:rsid w:val="0086177E"/>
    <w:rsid w:val="008652A6"/>
    <w:rsid w:val="008743D6"/>
    <w:rsid w:val="008756B7"/>
    <w:rsid w:val="0088276E"/>
    <w:rsid w:val="0089308E"/>
    <w:rsid w:val="00893358"/>
    <w:rsid w:val="008A09F1"/>
    <w:rsid w:val="008B12D3"/>
    <w:rsid w:val="008C1736"/>
    <w:rsid w:val="008C555E"/>
    <w:rsid w:val="008F2E46"/>
    <w:rsid w:val="00901777"/>
    <w:rsid w:val="00923B17"/>
    <w:rsid w:val="00933D42"/>
    <w:rsid w:val="009412F5"/>
    <w:rsid w:val="009545EA"/>
    <w:rsid w:val="00972714"/>
    <w:rsid w:val="00972716"/>
    <w:rsid w:val="009804E7"/>
    <w:rsid w:val="00980873"/>
    <w:rsid w:val="00981973"/>
    <w:rsid w:val="00986625"/>
    <w:rsid w:val="00994CF4"/>
    <w:rsid w:val="009C1910"/>
    <w:rsid w:val="009C5D72"/>
    <w:rsid w:val="009C6117"/>
    <w:rsid w:val="009D38DF"/>
    <w:rsid w:val="009D4F56"/>
    <w:rsid w:val="009E01E3"/>
    <w:rsid w:val="009E2551"/>
    <w:rsid w:val="00A01D47"/>
    <w:rsid w:val="00A02420"/>
    <w:rsid w:val="00A11B95"/>
    <w:rsid w:val="00A20410"/>
    <w:rsid w:val="00A3235F"/>
    <w:rsid w:val="00A405A7"/>
    <w:rsid w:val="00A464DD"/>
    <w:rsid w:val="00A46E47"/>
    <w:rsid w:val="00A60CDB"/>
    <w:rsid w:val="00A640EB"/>
    <w:rsid w:val="00A645DF"/>
    <w:rsid w:val="00A67AB0"/>
    <w:rsid w:val="00A763A9"/>
    <w:rsid w:val="00A81646"/>
    <w:rsid w:val="00A839A2"/>
    <w:rsid w:val="00A90C5F"/>
    <w:rsid w:val="00A92015"/>
    <w:rsid w:val="00AB19F1"/>
    <w:rsid w:val="00AB54CD"/>
    <w:rsid w:val="00AC4F79"/>
    <w:rsid w:val="00AC6958"/>
    <w:rsid w:val="00AD23F1"/>
    <w:rsid w:val="00AD720C"/>
    <w:rsid w:val="00AE087E"/>
    <w:rsid w:val="00AE25D1"/>
    <w:rsid w:val="00AE47E2"/>
    <w:rsid w:val="00AE6F91"/>
    <w:rsid w:val="00AF0550"/>
    <w:rsid w:val="00AF17CF"/>
    <w:rsid w:val="00AF496A"/>
    <w:rsid w:val="00AF4DB8"/>
    <w:rsid w:val="00B00D0D"/>
    <w:rsid w:val="00B03B91"/>
    <w:rsid w:val="00B06B0A"/>
    <w:rsid w:val="00B22563"/>
    <w:rsid w:val="00B24AD8"/>
    <w:rsid w:val="00B274F1"/>
    <w:rsid w:val="00B323F4"/>
    <w:rsid w:val="00B334A4"/>
    <w:rsid w:val="00B3790B"/>
    <w:rsid w:val="00B4262E"/>
    <w:rsid w:val="00B53D07"/>
    <w:rsid w:val="00B54E25"/>
    <w:rsid w:val="00B56C0B"/>
    <w:rsid w:val="00B57BAA"/>
    <w:rsid w:val="00B675B2"/>
    <w:rsid w:val="00B67CDE"/>
    <w:rsid w:val="00B76702"/>
    <w:rsid w:val="00B76C5F"/>
    <w:rsid w:val="00BA2684"/>
    <w:rsid w:val="00BA510F"/>
    <w:rsid w:val="00BA54EF"/>
    <w:rsid w:val="00BB60E2"/>
    <w:rsid w:val="00BB7EA8"/>
    <w:rsid w:val="00BC518F"/>
    <w:rsid w:val="00BD2AD0"/>
    <w:rsid w:val="00BD3997"/>
    <w:rsid w:val="00C007BF"/>
    <w:rsid w:val="00C110D7"/>
    <w:rsid w:val="00C173C9"/>
    <w:rsid w:val="00C361B7"/>
    <w:rsid w:val="00C44129"/>
    <w:rsid w:val="00C50DEA"/>
    <w:rsid w:val="00C53790"/>
    <w:rsid w:val="00C647B0"/>
    <w:rsid w:val="00C70980"/>
    <w:rsid w:val="00C70B72"/>
    <w:rsid w:val="00CA3606"/>
    <w:rsid w:val="00CA7255"/>
    <w:rsid w:val="00CB4DAB"/>
    <w:rsid w:val="00CB5E00"/>
    <w:rsid w:val="00CD54E2"/>
    <w:rsid w:val="00CE1274"/>
    <w:rsid w:val="00CE3DA9"/>
    <w:rsid w:val="00CE618F"/>
    <w:rsid w:val="00CE6361"/>
    <w:rsid w:val="00CE72B3"/>
    <w:rsid w:val="00CF7BD7"/>
    <w:rsid w:val="00D00ABF"/>
    <w:rsid w:val="00D13FD3"/>
    <w:rsid w:val="00D17E16"/>
    <w:rsid w:val="00D2764B"/>
    <w:rsid w:val="00D353B2"/>
    <w:rsid w:val="00D358CA"/>
    <w:rsid w:val="00D435A6"/>
    <w:rsid w:val="00D47358"/>
    <w:rsid w:val="00D55068"/>
    <w:rsid w:val="00D700DC"/>
    <w:rsid w:val="00D753B8"/>
    <w:rsid w:val="00D85D38"/>
    <w:rsid w:val="00D8663F"/>
    <w:rsid w:val="00D871AB"/>
    <w:rsid w:val="00DA63A0"/>
    <w:rsid w:val="00DA65E2"/>
    <w:rsid w:val="00DC3B72"/>
    <w:rsid w:val="00DC5864"/>
    <w:rsid w:val="00DD0D5F"/>
    <w:rsid w:val="00DD7FD9"/>
    <w:rsid w:val="00E07188"/>
    <w:rsid w:val="00E109F5"/>
    <w:rsid w:val="00E14D85"/>
    <w:rsid w:val="00E177DB"/>
    <w:rsid w:val="00E311E0"/>
    <w:rsid w:val="00E3384A"/>
    <w:rsid w:val="00E35340"/>
    <w:rsid w:val="00E35F34"/>
    <w:rsid w:val="00E41330"/>
    <w:rsid w:val="00E50012"/>
    <w:rsid w:val="00E5021F"/>
    <w:rsid w:val="00E51CA5"/>
    <w:rsid w:val="00E51DFB"/>
    <w:rsid w:val="00E5221E"/>
    <w:rsid w:val="00E564FC"/>
    <w:rsid w:val="00E71F9F"/>
    <w:rsid w:val="00E835FA"/>
    <w:rsid w:val="00E90738"/>
    <w:rsid w:val="00E97AED"/>
    <w:rsid w:val="00EA5E27"/>
    <w:rsid w:val="00EB1193"/>
    <w:rsid w:val="00EB4AC7"/>
    <w:rsid w:val="00EB51B6"/>
    <w:rsid w:val="00EB7750"/>
    <w:rsid w:val="00EB7B0A"/>
    <w:rsid w:val="00EC7F4D"/>
    <w:rsid w:val="00ED1ABB"/>
    <w:rsid w:val="00ED56C0"/>
    <w:rsid w:val="00EE60AD"/>
    <w:rsid w:val="00EE6366"/>
    <w:rsid w:val="00F0554A"/>
    <w:rsid w:val="00F171AA"/>
    <w:rsid w:val="00F20DA1"/>
    <w:rsid w:val="00F240F4"/>
    <w:rsid w:val="00F316F6"/>
    <w:rsid w:val="00F56F35"/>
    <w:rsid w:val="00F634A5"/>
    <w:rsid w:val="00F7601E"/>
    <w:rsid w:val="00F87CDE"/>
    <w:rsid w:val="00F90CC5"/>
    <w:rsid w:val="00F96AA9"/>
    <w:rsid w:val="00FB1882"/>
    <w:rsid w:val="00FB656B"/>
    <w:rsid w:val="00FB6677"/>
    <w:rsid w:val="00FC2097"/>
    <w:rsid w:val="00FC66D7"/>
    <w:rsid w:val="00FC6B4E"/>
    <w:rsid w:val="00FE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rsid w:val="00B334A4"/>
  </w:style>
  <w:style w:type="paragraph" w:styleId="berschrift1">
    <w:name w:val="heading 1"/>
    <w:basedOn w:val="Flietext"/>
    <w:next w:val="Flietext"/>
    <w:link w:val="berschrift1Zchn"/>
    <w:uiPriority w:val="9"/>
    <w:qFormat/>
    <w:rsid w:val="00B334A4"/>
    <w:pPr>
      <w:keepNext/>
      <w:keepLines/>
      <w:pageBreakBefore/>
      <w:numPr>
        <w:numId w:val="15"/>
      </w:numPr>
      <w:pBdr>
        <w:bottom w:val="single" w:sz="8" w:space="1" w:color="365F91" w:themeColor="accent1" w:themeShade="BF"/>
      </w:pBdr>
      <w:spacing w:after="240"/>
      <w:jc w:val="left"/>
      <w:outlineLvl w:val="0"/>
    </w:pPr>
    <w:rPr>
      <w:rFonts w:eastAsiaTheme="majorEastAsia" w:cstheme="majorBidi"/>
      <w:b/>
      <w:bCs/>
      <w:smallCaps/>
      <w:color w:val="365F91" w:themeColor="accent1" w:themeShade="BF"/>
      <w:sz w:val="28"/>
      <w:szCs w:val="28"/>
    </w:rPr>
  </w:style>
  <w:style w:type="paragraph" w:styleId="berschrift2">
    <w:name w:val="heading 2"/>
    <w:basedOn w:val="Flietext"/>
    <w:next w:val="Flietext"/>
    <w:link w:val="berschrift2Zchn"/>
    <w:uiPriority w:val="9"/>
    <w:unhideWhenUsed/>
    <w:qFormat/>
    <w:rsid w:val="00E90738"/>
    <w:pPr>
      <w:keepNext/>
      <w:keepLines/>
      <w:numPr>
        <w:ilvl w:val="1"/>
        <w:numId w:val="15"/>
      </w:numPr>
      <w:spacing w:before="480" w:after="180"/>
      <w:ind w:left="709" w:hanging="709"/>
      <w:jc w:val="left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</w:rPr>
  </w:style>
  <w:style w:type="paragraph" w:styleId="berschrift3">
    <w:name w:val="heading 3"/>
    <w:basedOn w:val="Flietext"/>
    <w:next w:val="Flietext"/>
    <w:link w:val="berschrift3Zchn"/>
    <w:uiPriority w:val="9"/>
    <w:unhideWhenUsed/>
    <w:qFormat/>
    <w:rsid w:val="00E90738"/>
    <w:pPr>
      <w:keepNext/>
      <w:keepLines/>
      <w:numPr>
        <w:ilvl w:val="2"/>
        <w:numId w:val="15"/>
      </w:numPr>
      <w:spacing w:before="360" w:after="180"/>
      <w:ind w:left="851" w:hanging="851"/>
      <w:jc w:val="left"/>
      <w:outlineLvl w:val="2"/>
    </w:pPr>
    <w:rPr>
      <w:rFonts w:eastAsiaTheme="majorEastAsia" w:cstheme="majorBidi"/>
      <w:b/>
      <w:bCs/>
      <w:i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lietext">
    <w:name w:val="# Fließtext"/>
    <w:qFormat/>
    <w:rsid w:val="005615E8"/>
    <w:pPr>
      <w:spacing w:before="120" w:after="120" w:line="240" w:lineRule="auto"/>
      <w:jc w:val="both"/>
    </w:pPr>
    <w:rPr>
      <w:rFonts w:ascii="Verdana" w:hAnsi="Verdana"/>
    </w:rPr>
  </w:style>
  <w:style w:type="paragraph" w:customStyle="1" w:styleId="Punkt-List">
    <w:name w:val="# Punkt-List"/>
    <w:basedOn w:val="Flietext"/>
    <w:qFormat/>
    <w:rsid w:val="005601AF"/>
    <w:pPr>
      <w:numPr>
        <w:numId w:val="3"/>
      </w:numPr>
      <w:spacing w:before="180"/>
      <w:ind w:left="709" w:hanging="425"/>
    </w:pPr>
  </w:style>
  <w:style w:type="paragraph" w:customStyle="1" w:styleId="Num-List">
    <w:name w:val="# Num-List"/>
    <w:basedOn w:val="Flietext"/>
    <w:qFormat/>
    <w:rsid w:val="005615E8"/>
    <w:pPr>
      <w:numPr>
        <w:numId w:val="4"/>
      </w:numPr>
      <w:ind w:left="709" w:hanging="283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B334A4"/>
    <w:rPr>
      <w:rFonts w:ascii="Verdana" w:eastAsiaTheme="majorEastAsia" w:hAnsi="Verdana" w:cstheme="majorBidi"/>
      <w:b/>
      <w:bCs/>
      <w:smallCap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90738"/>
    <w:rPr>
      <w:rFonts w:ascii="Verdana" w:eastAsiaTheme="majorEastAsia" w:hAnsi="Verdana" w:cstheme="majorBidi"/>
      <w:b/>
      <w:bCs/>
      <w:color w:val="365F91" w:themeColor="accent1" w:themeShade="BF"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90738"/>
    <w:rPr>
      <w:rFonts w:ascii="Verdana" w:eastAsiaTheme="majorEastAsia" w:hAnsi="Verdana" w:cstheme="majorBidi"/>
      <w:b/>
      <w:bCs/>
      <w:i/>
      <w:color w:val="365F91" w:themeColor="accent1" w:themeShade="BF"/>
    </w:rPr>
  </w:style>
  <w:style w:type="numbering" w:customStyle="1" w:styleId="Gliederung">
    <w:name w:val="# Gliederung"/>
    <w:basedOn w:val="KeineListe"/>
    <w:uiPriority w:val="99"/>
    <w:rsid w:val="00B334A4"/>
    <w:pPr>
      <w:numPr>
        <w:numId w:val="15"/>
      </w:numPr>
    </w:pPr>
  </w:style>
  <w:style w:type="paragraph" w:styleId="Verzeichnis2">
    <w:name w:val="toc 2"/>
    <w:next w:val="Standard"/>
    <w:autoRedefine/>
    <w:uiPriority w:val="39"/>
    <w:unhideWhenUsed/>
    <w:rsid w:val="00BB60E2"/>
    <w:pPr>
      <w:tabs>
        <w:tab w:val="left" w:pos="993"/>
        <w:tab w:val="right" w:leader="dot" w:pos="9062"/>
      </w:tabs>
      <w:spacing w:after="100"/>
      <w:ind w:left="993" w:hanging="567"/>
    </w:pPr>
    <w:rPr>
      <w:rFonts w:ascii="Verdana" w:hAnsi="Verdana"/>
      <w:noProof/>
    </w:rPr>
  </w:style>
  <w:style w:type="paragraph" w:styleId="Verzeichnis1">
    <w:name w:val="toc 1"/>
    <w:next w:val="Standard"/>
    <w:autoRedefine/>
    <w:uiPriority w:val="39"/>
    <w:unhideWhenUsed/>
    <w:rsid w:val="00103F4F"/>
    <w:pPr>
      <w:tabs>
        <w:tab w:val="left" w:pos="426"/>
        <w:tab w:val="right" w:leader="dot" w:pos="9062"/>
      </w:tabs>
      <w:spacing w:after="100"/>
      <w:ind w:left="426" w:hanging="426"/>
    </w:pPr>
    <w:rPr>
      <w:rFonts w:ascii="Verdana" w:hAnsi="Verdana"/>
      <w:noProof/>
      <w:sz w:val="24"/>
    </w:rPr>
  </w:style>
  <w:style w:type="paragraph" w:styleId="Verzeichnis3">
    <w:name w:val="toc 3"/>
    <w:next w:val="Standard"/>
    <w:autoRedefine/>
    <w:uiPriority w:val="39"/>
    <w:unhideWhenUsed/>
    <w:rsid w:val="00BB60E2"/>
    <w:pPr>
      <w:tabs>
        <w:tab w:val="left" w:pos="1701"/>
        <w:tab w:val="right" w:leader="dot" w:pos="9062"/>
      </w:tabs>
      <w:spacing w:after="100"/>
      <w:ind w:left="1701" w:hanging="708"/>
    </w:pPr>
    <w:rPr>
      <w:rFonts w:ascii="Verdana" w:hAnsi="Verdana"/>
      <w:noProof/>
    </w:rPr>
  </w:style>
  <w:style w:type="character" w:styleId="Hyperlink">
    <w:name w:val="Hyperlink"/>
    <w:uiPriority w:val="99"/>
    <w:unhideWhenUsed/>
    <w:qFormat/>
    <w:rsid w:val="008652A6"/>
    <w:rPr>
      <w:rFonts w:ascii="Verdana" w:hAnsi="Verdana"/>
      <w:color w:val="943634" w:themeColor="accent2" w:themeShade="BF"/>
      <w:u w:val="none"/>
    </w:rPr>
  </w:style>
  <w:style w:type="paragraph" w:styleId="Kopfzeile">
    <w:name w:val="header"/>
    <w:basedOn w:val="Standard"/>
    <w:link w:val="KopfzeileZchn"/>
    <w:uiPriority w:val="99"/>
    <w:unhideWhenUsed/>
    <w:rsid w:val="001D1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1F20"/>
  </w:style>
  <w:style w:type="paragraph" w:styleId="Fuzeile">
    <w:name w:val="footer"/>
    <w:basedOn w:val="Standard"/>
    <w:link w:val="FuzeileZchn"/>
    <w:uiPriority w:val="99"/>
    <w:unhideWhenUsed/>
    <w:rsid w:val="001D1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1F20"/>
  </w:style>
  <w:style w:type="table" w:styleId="Tabellenraster">
    <w:name w:val="Table Grid"/>
    <w:basedOn w:val="NormaleTabelle"/>
    <w:uiPriority w:val="59"/>
    <w:rsid w:val="00EB7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7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7750"/>
    <w:rPr>
      <w:rFonts w:ascii="Tahoma" w:hAnsi="Tahoma" w:cs="Tahoma"/>
      <w:sz w:val="16"/>
      <w:szCs w:val="16"/>
    </w:rPr>
  </w:style>
  <w:style w:type="paragraph" w:customStyle="1" w:styleId="Bildunterschrift">
    <w:name w:val="# Bildunterschrift"/>
    <w:basedOn w:val="Flietext"/>
    <w:next w:val="Flietext"/>
    <w:qFormat/>
    <w:rsid w:val="00846503"/>
    <w:pPr>
      <w:spacing w:after="300"/>
    </w:pPr>
    <w:rPr>
      <w:b/>
      <w:i/>
      <w:sz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DC5864"/>
    <w:pPr>
      <w:spacing w:after="0"/>
    </w:pPr>
    <w:rPr>
      <w:rFonts w:ascii="Verdana" w:hAnsi="Verdana"/>
      <w:sz w:val="20"/>
    </w:rPr>
  </w:style>
  <w:style w:type="paragraph" w:customStyle="1" w:styleId="Inhaltsverzeichnis">
    <w:name w:val="# Inhaltsverzeichnis"/>
    <w:basedOn w:val="Flietext"/>
    <w:qFormat/>
    <w:rsid w:val="006436DB"/>
    <w:rPr>
      <w:b/>
      <w:caps/>
      <w:sz w:val="24"/>
    </w:rPr>
  </w:style>
  <w:style w:type="paragraph" w:customStyle="1" w:styleId="Aplha-List">
    <w:name w:val="# Aplha-List"/>
    <w:basedOn w:val="Flietext"/>
    <w:qFormat/>
    <w:rsid w:val="005601AF"/>
    <w:pPr>
      <w:numPr>
        <w:numId w:val="23"/>
      </w:numPr>
      <w:ind w:left="709" w:hanging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rsid w:val="00B334A4"/>
  </w:style>
  <w:style w:type="paragraph" w:styleId="berschrift1">
    <w:name w:val="heading 1"/>
    <w:basedOn w:val="Flietext"/>
    <w:next w:val="Flietext"/>
    <w:link w:val="berschrift1Zchn"/>
    <w:uiPriority w:val="9"/>
    <w:qFormat/>
    <w:rsid w:val="00B334A4"/>
    <w:pPr>
      <w:keepNext/>
      <w:keepLines/>
      <w:pageBreakBefore/>
      <w:numPr>
        <w:numId w:val="15"/>
      </w:numPr>
      <w:pBdr>
        <w:bottom w:val="single" w:sz="8" w:space="1" w:color="365F91" w:themeColor="accent1" w:themeShade="BF"/>
      </w:pBdr>
      <w:spacing w:after="240"/>
      <w:jc w:val="left"/>
      <w:outlineLvl w:val="0"/>
    </w:pPr>
    <w:rPr>
      <w:rFonts w:eastAsiaTheme="majorEastAsia" w:cstheme="majorBidi"/>
      <w:b/>
      <w:bCs/>
      <w:smallCaps/>
      <w:color w:val="365F91" w:themeColor="accent1" w:themeShade="BF"/>
      <w:sz w:val="28"/>
      <w:szCs w:val="28"/>
    </w:rPr>
  </w:style>
  <w:style w:type="paragraph" w:styleId="berschrift2">
    <w:name w:val="heading 2"/>
    <w:basedOn w:val="Flietext"/>
    <w:next w:val="Flietext"/>
    <w:link w:val="berschrift2Zchn"/>
    <w:uiPriority w:val="9"/>
    <w:unhideWhenUsed/>
    <w:qFormat/>
    <w:rsid w:val="00E90738"/>
    <w:pPr>
      <w:keepNext/>
      <w:keepLines/>
      <w:numPr>
        <w:ilvl w:val="1"/>
        <w:numId w:val="15"/>
      </w:numPr>
      <w:spacing w:before="480" w:after="180"/>
      <w:ind w:left="709" w:hanging="709"/>
      <w:jc w:val="left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</w:rPr>
  </w:style>
  <w:style w:type="paragraph" w:styleId="berschrift3">
    <w:name w:val="heading 3"/>
    <w:basedOn w:val="Flietext"/>
    <w:next w:val="Flietext"/>
    <w:link w:val="berschrift3Zchn"/>
    <w:uiPriority w:val="9"/>
    <w:unhideWhenUsed/>
    <w:qFormat/>
    <w:rsid w:val="00E90738"/>
    <w:pPr>
      <w:keepNext/>
      <w:keepLines/>
      <w:numPr>
        <w:ilvl w:val="2"/>
        <w:numId w:val="15"/>
      </w:numPr>
      <w:spacing w:before="360" w:after="180"/>
      <w:ind w:left="851" w:hanging="851"/>
      <w:jc w:val="left"/>
      <w:outlineLvl w:val="2"/>
    </w:pPr>
    <w:rPr>
      <w:rFonts w:eastAsiaTheme="majorEastAsia" w:cstheme="majorBidi"/>
      <w:b/>
      <w:bCs/>
      <w:i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lietext">
    <w:name w:val="# Fließtext"/>
    <w:qFormat/>
    <w:rsid w:val="005615E8"/>
    <w:pPr>
      <w:spacing w:before="120" w:after="120" w:line="240" w:lineRule="auto"/>
      <w:jc w:val="both"/>
    </w:pPr>
    <w:rPr>
      <w:rFonts w:ascii="Verdana" w:hAnsi="Verdana"/>
    </w:rPr>
  </w:style>
  <w:style w:type="paragraph" w:customStyle="1" w:styleId="Punkt-List">
    <w:name w:val="# Punkt-List"/>
    <w:basedOn w:val="Flietext"/>
    <w:qFormat/>
    <w:rsid w:val="005601AF"/>
    <w:pPr>
      <w:numPr>
        <w:numId w:val="3"/>
      </w:numPr>
      <w:spacing w:before="180"/>
      <w:ind w:left="709" w:hanging="425"/>
    </w:pPr>
  </w:style>
  <w:style w:type="paragraph" w:customStyle="1" w:styleId="Num-List">
    <w:name w:val="# Num-List"/>
    <w:basedOn w:val="Flietext"/>
    <w:qFormat/>
    <w:rsid w:val="005615E8"/>
    <w:pPr>
      <w:numPr>
        <w:numId w:val="4"/>
      </w:numPr>
      <w:ind w:left="709" w:hanging="283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B334A4"/>
    <w:rPr>
      <w:rFonts w:ascii="Verdana" w:eastAsiaTheme="majorEastAsia" w:hAnsi="Verdana" w:cstheme="majorBidi"/>
      <w:b/>
      <w:bCs/>
      <w:smallCap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90738"/>
    <w:rPr>
      <w:rFonts w:ascii="Verdana" w:eastAsiaTheme="majorEastAsia" w:hAnsi="Verdana" w:cstheme="majorBidi"/>
      <w:b/>
      <w:bCs/>
      <w:color w:val="365F91" w:themeColor="accent1" w:themeShade="BF"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90738"/>
    <w:rPr>
      <w:rFonts w:ascii="Verdana" w:eastAsiaTheme="majorEastAsia" w:hAnsi="Verdana" w:cstheme="majorBidi"/>
      <w:b/>
      <w:bCs/>
      <w:i/>
      <w:color w:val="365F91" w:themeColor="accent1" w:themeShade="BF"/>
    </w:rPr>
  </w:style>
  <w:style w:type="numbering" w:customStyle="1" w:styleId="Gliederung">
    <w:name w:val="# Gliederung"/>
    <w:basedOn w:val="KeineListe"/>
    <w:uiPriority w:val="99"/>
    <w:rsid w:val="00B334A4"/>
    <w:pPr>
      <w:numPr>
        <w:numId w:val="15"/>
      </w:numPr>
    </w:pPr>
  </w:style>
  <w:style w:type="paragraph" w:styleId="Verzeichnis2">
    <w:name w:val="toc 2"/>
    <w:next w:val="Standard"/>
    <w:autoRedefine/>
    <w:uiPriority w:val="39"/>
    <w:unhideWhenUsed/>
    <w:rsid w:val="00BB60E2"/>
    <w:pPr>
      <w:tabs>
        <w:tab w:val="left" w:pos="993"/>
        <w:tab w:val="right" w:leader="dot" w:pos="9062"/>
      </w:tabs>
      <w:spacing w:after="100"/>
      <w:ind w:left="993" w:hanging="567"/>
    </w:pPr>
    <w:rPr>
      <w:rFonts w:ascii="Verdana" w:hAnsi="Verdana"/>
      <w:noProof/>
    </w:rPr>
  </w:style>
  <w:style w:type="paragraph" w:styleId="Verzeichnis1">
    <w:name w:val="toc 1"/>
    <w:next w:val="Standard"/>
    <w:autoRedefine/>
    <w:uiPriority w:val="39"/>
    <w:unhideWhenUsed/>
    <w:rsid w:val="00103F4F"/>
    <w:pPr>
      <w:tabs>
        <w:tab w:val="left" w:pos="426"/>
        <w:tab w:val="right" w:leader="dot" w:pos="9062"/>
      </w:tabs>
      <w:spacing w:after="100"/>
      <w:ind w:left="426" w:hanging="426"/>
    </w:pPr>
    <w:rPr>
      <w:rFonts w:ascii="Verdana" w:hAnsi="Verdana"/>
      <w:noProof/>
      <w:sz w:val="24"/>
    </w:rPr>
  </w:style>
  <w:style w:type="paragraph" w:styleId="Verzeichnis3">
    <w:name w:val="toc 3"/>
    <w:next w:val="Standard"/>
    <w:autoRedefine/>
    <w:uiPriority w:val="39"/>
    <w:unhideWhenUsed/>
    <w:rsid w:val="00BB60E2"/>
    <w:pPr>
      <w:tabs>
        <w:tab w:val="left" w:pos="1701"/>
        <w:tab w:val="right" w:leader="dot" w:pos="9062"/>
      </w:tabs>
      <w:spacing w:after="100"/>
      <w:ind w:left="1701" w:hanging="708"/>
    </w:pPr>
    <w:rPr>
      <w:rFonts w:ascii="Verdana" w:hAnsi="Verdana"/>
      <w:noProof/>
    </w:rPr>
  </w:style>
  <w:style w:type="character" w:styleId="Hyperlink">
    <w:name w:val="Hyperlink"/>
    <w:uiPriority w:val="99"/>
    <w:unhideWhenUsed/>
    <w:qFormat/>
    <w:rsid w:val="008652A6"/>
    <w:rPr>
      <w:rFonts w:ascii="Verdana" w:hAnsi="Verdana"/>
      <w:color w:val="943634" w:themeColor="accent2" w:themeShade="BF"/>
      <w:u w:val="none"/>
    </w:rPr>
  </w:style>
  <w:style w:type="paragraph" w:styleId="Kopfzeile">
    <w:name w:val="header"/>
    <w:basedOn w:val="Standard"/>
    <w:link w:val="KopfzeileZchn"/>
    <w:uiPriority w:val="99"/>
    <w:unhideWhenUsed/>
    <w:rsid w:val="001D1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1F20"/>
  </w:style>
  <w:style w:type="paragraph" w:styleId="Fuzeile">
    <w:name w:val="footer"/>
    <w:basedOn w:val="Standard"/>
    <w:link w:val="FuzeileZchn"/>
    <w:uiPriority w:val="99"/>
    <w:unhideWhenUsed/>
    <w:rsid w:val="001D1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1F20"/>
  </w:style>
  <w:style w:type="table" w:styleId="Tabellenraster">
    <w:name w:val="Table Grid"/>
    <w:basedOn w:val="NormaleTabelle"/>
    <w:uiPriority w:val="59"/>
    <w:rsid w:val="00EB7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7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7750"/>
    <w:rPr>
      <w:rFonts w:ascii="Tahoma" w:hAnsi="Tahoma" w:cs="Tahoma"/>
      <w:sz w:val="16"/>
      <w:szCs w:val="16"/>
    </w:rPr>
  </w:style>
  <w:style w:type="paragraph" w:customStyle="1" w:styleId="Bildunterschrift">
    <w:name w:val="# Bildunterschrift"/>
    <w:basedOn w:val="Flietext"/>
    <w:next w:val="Flietext"/>
    <w:qFormat/>
    <w:rsid w:val="00846503"/>
    <w:pPr>
      <w:spacing w:after="300"/>
    </w:pPr>
    <w:rPr>
      <w:b/>
      <w:i/>
      <w:sz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DC5864"/>
    <w:pPr>
      <w:spacing w:after="0"/>
    </w:pPr>
    <w:rPr>
      <w:rFonts w:ascii="Verdana" w:hAnsi="Verdana"/>
      <w:sz w:val="20"/>
    </w:rPr>
  </w:style>
  <w:style w:type="paragraph" w:customStyle="1" w:styleId="Inhaltsverzeichnis">
    <w:name w:val="# Inhaltsverzeichnis"/>
    <w:basedOn w:val="Flietext"/>
    <w:qFormat/>
    <w:rsid w:val="006436DB"/>
    <w:rPr>
      <w:b/>
      <w:caps/>
      <w:sz w:val="24"/>
    </w:rPr>
  </w:style>
  <w:style w:type="paragraph" w:customStyle="1" w:styleId="Aplha-List">
    <w:name w:val="# Aplha-List"/>
    <w:basedOn w:val="Flietext"/>
    <w:qFormat/>
    <w:rsid w:val="005601AF"/>
    <w:pPr>
      <w:numPr>
        <w:numId w:val="23"/>
      </w:numPr>
      <w:ind w:left="709" w:hanging="283"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NEWMACROS.FELDER_AKTUALISIEREN" wne:name="TemplateProject.NewMacros.Felder_aktualisieren" wne:bEncrypt="00" wne:cmg="56"/>
    <wne:mcd wne:macroName="TEMPLATEPROJECT.NEWMACROS.AUTOBILDNUM" wne:name="TemplateProject.NewMacros.AutoBildNum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4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7506E-8557-47BD-8103-91CB604E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Projektdokumentation.dotm</Template>
  <TotalTime>0</TotalTime>
  <Pages>15</Pages>
  <Words>915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schueler</dc:creator>
  <cp:lastModifiedBy>Henry Heartbreaker</cp:lastModifiedBy>
  <cp:revision>5</cp:revision>
  <dcterms:created xsi:type="dcterms:W3CDTF">2018-11-01T20:27:00Z</dcterms:created>
  <dcterms:modified xsi:type="dcterms:W3CDTF">2018-11-02T10:24:00Z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AutoBildNum_1" visible="true" label="AutoBildNum" imageMso="CondolatoryEvent" onAction="AutoBildNum"/>
        <mso:button idQ="doc:Felder_aktualisieren_1" visible="true" label="Felder_aktualisieren" imageMso="CondolatoryEvent" onAction="Felder_aktualisieren"/>
      </mso:documentControls>
    </mso:qat>
  </mso:ribbon>
</mso:customUI>
</file>